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C8356" w14:textId="77777777" w:rsidR="00C07CBC" w:rsidRDefault="00C07CBC" w:rsidP="00C07C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DOGET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fl.1427)</w:t>
      </w:r>
    </w:p>
    <w:p w14:paraId="10C73763" w14:textId="77777777" w:rsidR="00C07CBC" w:rsidRDefault="00C07CBC" w:rsidP="00C07CBC">
      <w:pPr>
        <w:pStyle w:val="NoSpacing"/>
        <w:rPr>
          <w:rFonts w:cs="Times New Roman"/>
          <w:szCs w:val="24"/>
        </w:rPr>
      </w:pPr>
    </w:p>
    <w:p w14:paraId="45A48CD5" w14:textId="77777777" w:rsidR="00C07CBC" w:rsidRDefault="00C07CBC" w:rsidP="00C07CBC">
      <w:pPr>
        <w:pStyle w:val="NoSpacing"/>
        <w:rPr>
          <w:rFonts w:cs="Times New Roman"/>
          <w:szCs w:val="24"/>
        </w:rPr>
      </w:pPr>
    </w:p>
    <w:p w14:paraId="54BBA63D" w14:textId="77777777" w:rsidR="00C07CBC" w:rsidRDefault="00C07CBC" w:rsidP="00C07C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 xml:space="preserve">He made a plaint of debt against Thomas </w:t>
      </w:r>
      <w:proofErr w:type="spellStart"/>
      <w:r>
        <w:rPr>
          <w:rFonts w:cs="Times New Roman"/>
          <w:szCs w:val="24"/>
        </w:rPr>
        <w:t>Barowe</w:t>
      </w:r>
      <w:proofErr w:type="spellEnd"/>
      <w:r>
        <w:rPr>
          <w:rFonts w:cs="Times New Roman"/>
          <w:szCs w:val="24"/>
        </w:rPr>
        <w:t>(q.v.), Robert Sutton(q.v.)</w:t>
      </w:r>
    </w:p>
    <w:p w14:paraId="3DE54A5A" w14:textId="77777777" w:rsidR="00C07CBC" w:rsidRDefault="00C07CBC" w:rsidP="00C07C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Busseby</w:t>
      </w:r>
      <w:proofErr w:type="spellEnd"/>
      <w:r>
        <w:rPr>
          <w:rFonts w:cs="Times New Roman"/>
          <w:szCs w:val="24"/>
        </w:rPr>
        <w:t>(q.v.), all of Derby.</w:t>
      </w:r>
    </w:p>
    <w:p w14:paraId="20623085" w14:textId="77777777" w:rsidR="00C07CBC" w:rsidRDefault="00C07CBC" w:rsidP="00C07C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6B59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71EC1F47" w14:textId="77777777" w:rsidR="00C07CBC" w:rsidRDefault="00C07CBC" w:rsidP="00C07CBC">
      <w:pPr>
        <w:pStyle w:val="NoSpacing"/>
        <w:rPr>
          <w:rFonts w:cs="Times New Roman"/>
          <w:szCs w:val="24"/>
        </w:rPr>
      </w:pPr>
    </w:p>
    <w:p w14:paraId="0A78D325" w14:textId="77777777" w:rsidR="00C07CBC" w:rsidRDefault="00C07CBC" w:rsidP="00C07CBC">
      <w:pPr>
        <w:pStyle w:val="NoSpacing"/>
        <w:rPr>
          <w:rFonts w:cs="Times New Roman"/>
          <w:szCs w:val="24"/>
        </w:rPr>
      </w:pPr>
    </w:p>
    <w:p w14:paraId="5848D8BB" w14:textId="77777777" w:rsidR="00C07CBC" w:rsidRDefault="00C07CBC" w:rsidP="00C07C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2023</w:t>
      </w:r>
    </w:p>
    <w:p w14:paraId="36B018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629F4" w14:textId="77777777" w:rsidR="00C07CBC" w:rsidRDefault="00C07CBC" w:rsidP="009139A6">
      <w:r>
        <w:separator/>
      </w:r>
    </w:p>
  </w:endnote>
  <w:endnote w:type="continuationSeparator" w:id="0">
    <w:p w14:paraId="1F91F57C" w14:textId="77777777" w:rsidR="00C07CBC" w:rsidRDefault="00C07C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84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D3C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499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3F8A4" w14:textId="77777777" w:rsidR="00C07CBC" w:rsidRDefault="00C07CBC" w:rsidP="009139A6">
      <w:r>
        <w:separator/>
      </w:r>
    </w:p>
  </w:footnote>
  <w:footnote w:type="continuationSeparator" w:id="0">
    <w:p w14:paraId="742118DC" w14:textId="77777777" w:rsidR="00C07CBC" w:rsidRDefault="00C07C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3F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3D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2B1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B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7CB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00B32"/>
  <w15:chartTrackingRefBased/>
  <w15:docId w15:val="{EADC48CD-F18B-465C-B2F3-546C43F9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07C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2023-07-23T08:46:00Z</dcterms:created>
  <dcterms:modified xsi:type="dcterms:W3CDTF">2023-07-23T08:47:00Z</dcterms:modified>
</cp:coreProperties>
</file>