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9FA9E" w14:textId="77777777" w:rsidR="00493DE2" w:rsidRDefault="00493DE2" w:rsidP="00493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DOGET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007065C1" w14:textId="77777777" w:rsidR="00493DE2" w:rsidRDefault="00493DE2" w:rsidP="00493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72FC5562" w14:textId="77777777" w:rsidR="00493DE2" w:rsidRDefault="00493DE2" w:rsidP="00493DE2">
      <w:pPr>
        <w:pStyle w:val="NoSpacing"/>
        <w:rPr>
          <w:rFonts w:cs="Times New Roman"/>
          <w:szCs w:val="24"/>
        </w:rPr>
      </w:pPr>
    </w:p>
    <w:p w14:paraId="55647A40" w14:textId="77777777" w:rsidR="00493DE2" w:rsidRDefault="00493DE2" w:rsidP="00493DE2">
      <w:pPr>
        <w:pStyle w:val="NoSpacing"/>
        <w:rPr>
          <w:rFonts w:cs="Times New Roman"/>
          <w:szCs w:val="24"/>
        </w:rPr>
      </w:pPr>
    </w:p>
    <w:p w14:paraId="0AB2D2FA" w14:textId="77777777" w:rsidR="00493DE2" w:rsidRDefault="00493DE2" w:rsidP="00493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paid a fee for an M.A. or a higher degree.</w:t>
      </w:r>
    </w:p>
    <w:p w14:paraId="09547F9D" w14:textId="77777777" w:rsidR="00493DE2" w:rsidRDefault="00493DE2" w:rsidP="00493DE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p.53)</w:t>
      </w:r>
    </w:p>
    <w:p w14:paraId="09B065C2" w14:textId="77777777" w:rsidR="00493DE2" w:rsidRDefault="00493DE2" w:rsidP="00493DE2">
      <w:pPr>
        <w:pStyle w:val="NoSpacing"/>
        <w:rPr>
          <w:rFonts w:cs="Times New Roman"/>
          <w:szCs w:val="24"/>
        </w:rPr>
      </w:pPr>
    </w:p>
    <w:p w14:paraId="4F3C6E09" w14:textId="77777777" w:rsidR="00493DE2" w:rsidRDefault="00493DE2" w:rsidP="00493DE2">
      <w:pPr>
        <w:pStyle w:val="NoSpacing"/>
        <w:rPr>
          <w:rFonts w:cs="Times New Roman"/>
          <w:szCs w:val="24"/>
        </w:rPr>
      </w:pPr>
    </w:p>
    <w:p w14:paraId="5C562FB3" w14:textId="77777777" w:rsidR="00493DE2" w:rsidRDefault="00493DE2" w:rsidP="00493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670BB1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58B21" w14:textId="77777777" w:rsidR="00493DE2" w:rsidRDefault="00493DE2" w:rsidP="009139A6">
      <w:r>
        <w:separator/>
      </w:r>
    </w:p>
  </w:endnote>
  <w:endnote w:type="continuationSeparator" w:id="0">
    <w:p w14:paraId="055A1D88" w14:textId="77777777" w:rsidR="00493DE2" w:rsidRDefault="00493D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537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1FF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D2F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FF06E" w14:textId="77777777" w:rsidR="00493DE2" w:rsidRDefault="00493DE2" w:rsidP="009139A6">
      <w:r>
        <w:separator/>
      </w:r>
    </w:p>
  </w:footnote>
  <w:footnote w:type="continuationSeparator" w:id="0">
    <w:p w14:paraId="00D73EA4" w14:textId="77777777" w:rsidR="00493DE2" w:rsidRDefault="00493D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D1C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08D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1AE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E2"/>
    <w:rsid w:val="000666E0"/>
    <w:rsid w:val="00101CE1"/>
    <w:rsid w:val="002510B7"/>
    <w:rsid w:val="00270799"/>
    <w:rsid w:val="00493DE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E8ACD"/>
  <w15:chartTrackingRefBased/>
  <w15:docId w15:val="{07A73AAF-8D8B-46D1-B2F0-4AEB2F19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2024-12-06T10:44:00Z</dcterms:created>
  <dcterms:modified xsi:type="dcterms:W3CDTF">2024-12-06T10:44:00Z</dcterms:modified>
</cp:coreProperties>
</file>