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4C69543" w14:textId="77777777" w:rsidR="009B2146" w:rsidRDefault="009B2146" w:rsidP="009B2146">
      <w:pPr>
        <w:pStyle w:val="NoSpacing"/>
      </w:pPr>
      <w:r>
        <w:rPr>
          <w:u w:val="single"/>
        </w:rPr>
        <w:t>Richard DOGET</w:t>
      </w:r>
      <w:r>
        <w:t xml:space="preserve">       (fl.1483)</w:t>
      </w:r>
    </w:p>
    <w:p w14:paraId="11591212" w14:textId="77777777" w:rsidR="009B2146" w:rsidRDefault="009B2146" w:rsidP="009B2146">
      <w:pPr>
        <w:pStyle w:val="NoSpacing"/>
      </w:pPr>
      <w:r>
        <w:t>Clerk.</w:t>
      </w:r>
    </w:p>
    <w:p w14:paraId="2116F124" w14:textId="77777777" w:rsidR="009B2146" w:rsidRDefault="009B2146" w:rsidP="009B2146">
      <w:pPr>
        <w:pStyle w:val="NoSpacing"/>
      </w:pPr>
    </w:p>
    <w:p w14:paraId="082DB930" w14:textId="77777777" w:rsidR="009B2146" w:rsidRDefault="009B2146" w:rsidP="009B2146">
      <w:pPr>
        <w:pStyle w:val="NoSpacing"/>
      </w:pPr>
    </w:p>
    <w:p w14:paraId="5D26285F" w14:textId="77777777" w:rsidR="009B2146" w:rsidRDefault="009B2146" w:rsidP="009B2146">
      <w:pPr>
        <w:pStyle w:val="NoSpacing"/>
      </w:pPr>
      <w:r>
        <w:tab/>
        <w:t>1483</w:t>
      </w:r>
      <w:r>
        <w:tab/>
        <w:t>He made a plaint of debt against William  Marchall, Prior of Easton,</w:t>
      </w:r>
    </w:p>
    <w:p w14:paraId="1BE7BEB9" w14:textId="77777777" w:rsidR="009B2146" w:rsidRDefault="009B2146" w:rsidP="009B2146">
      <w:pPr>
        <w:pStyle w:val="NoSpacing"/>
      </w:pPr>
      <w:r>
        <w:tab/>
      </w:r>
      <w:r>
        <w:tab/>
        <w:t>Wiltshire(q.v.).</w:t>
      </w:r>
    </w:p>
    <w:p w14:paraId="248C7C80" w14:textId="77777777" w:rsidR="009B2146" w:rsidRDefault="009B2146" w:rsidP="009B2146">
      <w:pPr>
        <w:pStyle w:val="NoSpacing"/>
      </w:pPr>
      <w:r>
        <w:tab/>
      </w:r>
      <w:r>
        <w:tab/>
      </w:r>
      <w:r w:rsidRPr="00F103F1">
        <w:t>(</w:t>
      </w:r>
      <w:hyperlink r:id="rId6" w:history="1">
        <w:r w:rsidRPr="001078EE">
          <w:rPr>
            <w:rStyle w:val="Hyperlink"/>
          </w:rPr>
          <w:t>http://aalt.law.uh.edu/Indices/CP40Indices/CP40no883Pl.htm</w:t>
        </w:r>
      </w:hyperlink>
      <w:r>
        <w:t>)</w:t>
      </w:r>
    </w:p>
    <w:p w14:paraId="3C91044E" w14:textId="77777777" w:rsidR="009B2146" w:rsidRDefault="009B2146" w:rsidP="009B2146">
      <w:pPr>
        <w:pStyle w:val="NoSpacing"/>
      </w:pPr>
    </w:p>
    <w:p w14:paraId="225EFAF5" w14:textId="77777777" w:rsidR="009B2146" w:rsidRDefault="009B2146" w:rsidP="009B2146">
      <w:pPr>
        <w:pStyle w:val="NoSpacing"/>
      </w:pPr>
    </w:p>
    <w:p w14:paraId="30CE3B95" w14:textId="77777777" w:rsidR="009B2146" w:rsidRDefault="009B2146" w:rsidP="009B2146">
      <w:pPr>
        <w:pStyle w:val="NoSpacing"/>
      </w:pPr>
      <w:r>
        <w:t>1 January 2020</w:t>
      </w:r>
    </w:p>
    <w:p w14:paraId="2091AC42" w14:textId="77777777" w:rsidR="006B2F86" w:rsidRPr="00E71FC3" w:rsidRDefault="009B2146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A446281" w14:textId="77777777" w:rsidR="009B2146" w:rsidRDefault="009B2146" w:rsidP="00E71FC3">
      <w:pPr>
        <w:spacing w:after="0" w:line="240" w:lineRule="auto"/>
      </w:pPr>
      <w:r>
        <w:separator/>
      </w:r>
    </w:p>
  </w:endnote>
  <w:endnote w:type="continuationSeparator" w:id="0">
    <w:p w14:paraId="5C9F6F1C" w14:textId="77777777" w:rsidR="009B2146" w:rsidRDefault="009B214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AFBFBAA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8A13AE" w14:textId="77777777" w:rsidR="009B2146" w:rsidRDefault="009B2146" w:rsidP="00E71FC3">
      <w:pPr>
        <w:spacing w:after="0" w:line="240" w:lineRule="auto"/>
      </w:pPr>
      <w:r>
        <w:separator/>
      </w:r>
    </w:p>
  </w:footnote>
  <w:footnote w:type="continuationSeparator" w:id="0">
    <w:p w14:paraId="0BF9B4A1" w14:textId="77777777" w:rsidR="009B2146" w:rsidRDefault="009B214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146"/>
    <w:rsid w:val="001A7C09"/>
    <w:rsid w:val="00577BD5"/>
    <w:rsid w:val="00656CBA"/>
    <w:rsid w:val="006A1F77"/>
    <w:rsid w:val="00733BE7"/>
    <w:rsid w:val="009B2146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4B4DD3"/>
  <w15:chartTrackingRefBased/>
  <w15:docId w15:val="{792C67A3-EB0E-4906-8E3E-72485828A8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9B214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2020-01-27T21:45:00Z</dcterms:created>
  <dcterms:modified xsi:type="dcterms:W3CDTF">2020-01-27T21:46:00Z</dcterms:modified>
</cp:coreProperties>
</file>