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6E66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DOGET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C0CF407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Wealdstone, Middlesex. Husbandman.</w:t>
      </w:r>
    </w:p>
    <w:p w14:paraId="17FA9A7F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05B303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9B12865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Luyt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John Laurence of</w:t>
      </w:r>
    </w:p>
    <w:p w14:paraId="4C678E45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Feltham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Stephyns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Hayes(q.v.),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Lewelyn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</w:p>
    <w:p w14:paraId="3BC9D644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London, goldsmith(q.v.), and Simon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Hervy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London, brewer(q.v.).</w:t>
      </w:r>
    </w:p>
    <w:p w14:paraId="492DC971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C95CC9D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D797B3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EE380D2" w14:textId="77777777" w:rsidR="001456AF" w:rsidRDefault="001456AF" w:rsidP="001456A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October 2021</w:t>
      </w:r>
    </w:p>
    <w:p w14:paraId="0EC372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2180C" w14:textId="77777777" w:rsidR="001456AF" w:rsidRDefault="001456AF" w:rsidP="009139A6">
      <w:r>
        <w:separator/>
      </w:r>
    </w:p>
  </w:endnote>
  <w:endnote w:type="continuationSeparator" w:id="0">
    <w:p w14:paraId="4F6B3AAA" w14:textId="77777777" w:rsidR="001456AF" w:rsidRDefault="001456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E42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22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8EC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E2E8" w14:textId="77777777" w:rsidR="001456AF" w:rsidRDefault="001456AF" w:rsidP="009139A6">
      <w:r>
        <w:separator/>
      </w:r>
    </w:p>
  </w:footnote>
  <w:footnote w:type="continuationSeparator" w:id="0">
    <w:p w14:paraId="5B2E184E" w14:textId="77777777" w:rsidR="001456AF" w:rsidRDefault="001456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98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62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18A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AF"/>
    <w:rsid w:val="000666E0"/>
    <w:rsid w:val="001456A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7CECA"/>
  <w15:chartTrackingRefBased/>
  <w15:docId w15:val="{0C8487AA-F25A-413E-8F39-FA839DAF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56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2021-12-05T19:21:00Z</dcterms:created>
  <dcterms:modified xsi:type="dcterms:W3CDTF">2021-12-05T19:21:00Z</dcterms:modified>
</cp:coreProperties>
</file>