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2238B" w14:textId="77777777" w:rsidR="00152FC6" w:rsidRDefault="00152FC6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DOGET (DOGETT)</w:t>
      </w:r>
      <w:r>
        <w:rPr>
          <w:rFonts w:ascii="Times New Roman" w:hAnsi="Times New Roman" w:cs="Times New Roman"/>
        </w:rPr>
        <w:t xml:space="preserve">     (fl.1484)</w:t>
      </w:r>
    </w:p>
    <w:p w14:paraId="02FA76A6" w14:textId="77777777" w:rsidR="00152FC6" w:rsidRDefault="00152FC6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Finchley, Middlesex. Brewer.</w:t>
      </w:r>
    </w:p>
    <w:p w14:paraId="5DA6680A" w14:textId="77777777" w:rsidR="00152FC6" w:rsidRDefault="00152FC6" w:rsidP="00152FC6">
      <w:pPr>
        <w:rPr>
          <w:rFonts w:ascii="Times New Roman" w:hAnsi="Times New Roman" w:cs="Times New Roman"/>
        </w:rPr>
      </w:pPr>
    </w:p>
    <w:p w14:paraId="53F22824" w14:textId="77777777" w:rsidR="00152FC6" w:rsidRDefault="00152FC6" w:rsidP="00152FC6">
      <w:pPr>
        <w:rPr>
          <w:rFonts w:ascii="Times New Roman" w:hAnsi="Times New Roman" w:cs="Times New Roman"/>
        </w:rPr>
      </w:pPr>
    </w:p>
    <w:p w14:paraId="661B790E" w14:textId="77777777" w:rsidR="00161077" w:rsidRDefault="00161077" w:rsidP="00161077">
      <w:pPr>
        <w:pStyle w:val="NoSpacing"/>
        <w:jc w:val="both"/>
      </w:pPr>
      <w:r>
        <w:tab/>
        <w:t>1483</w:t>
      </w:r>
      <w:r>
        <w:tab/>
        <w:t>Richard Smyth, malt man(q.v.), and Alan Costen of London, grocer(q.v.),</w:t>
      </w:r>
    </w:p>
    <w:p w14:paraId="470009F1" w14:textId="77777777" w:rsidR="00161077" w:rsidRDefault="00161077" w:rsidP="00161077">
      <w:pPr>
        <w:pStyle w:val="NoSpacing"/>
        <w:jc w:val="both"/>
      </w:pPr>
      <w:r>
        <w:tab/>
      </w:r>
      <w:r>
        <w:tab/>
        <w:t>brought a plaint of debt against him.</w:t>
      </w:r>
    </w:p>
    <w:p w14:paraId="0E04B835" w14:textId="282F0484" w:rsidR="00161077" w:rsidRDefault="00161077" w:rsidP="00161077">
      <w:pPr>
        <w:pStyle w:val="NoSpacing"/>
        <w:jc w:val="both"/>
      </w:pPr>
      <w:r>
        <w:tab/>
      </w:r>
      <w:r>
        <w:tab/>
      </w:r>
      <w:r w:rsidRPr="00DF11E8">
        <w:t xml:space="preserve">( </w:t>
      </w:r>
      <w:hyperlink r:id="rId6" w:history="1">
        <w:r w:rsidRPr="00DF11E8">
          <w:rPr>
            <w:rStyle w:val="Hyperlink"/>
          </w:rPr>
          <w:t xml:space="preserve">http://aalt.law.uh.edu/Indices/CP40Indices/CP40no883Pl.htm </w:t>
        </w:r>
      </w:hyperlink>
      <w:r w:rsidRPr="00DF11E8">
        <w:t xml:space="preserve">  )</w:t>
      </w:r>
    </w:p>
    <w:p w14:paraId="0BFADC20" w14:textId="77777777" w:rsidR="00152FC6" w:rsidRDefault="00152FC6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Smyth, maltman(q.v.), and Alan Croften of London, grocer(q.v.),</w:t>
      </w:r>
    </w:p>
    <w:p w14:paraId="31DB7272" w14:textId="77777777" w:rsidR="00152FC6" w:rsidRDefault="00152FC6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14:paraId="4AC24971" w14:textId="77777777" w:rsidR="00152FC6" w:rsidRDefault="00152FC6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885F93" w14:textId="77777777" w:rsidR="00152FC6" w:rsidRDefault="00152FC6" w:rsidP="00152FC6">
      <w:pPr>
        <w:rPr>
          <w:rFonts w:ascii="Times New Roman" w:hAnsi="Times New Roman" w:cs="Times New Roman"/>
        </w:rPr>
      </w:pPr>
    </w:p>
    <w:p w14:paraId="7CC756FA" w14:textId="77777777" w:rsidR="00152FC6" w:rsidRDefault="00152FC6" w:rsidP="00152FC6">
      <w:pPr>
        <w:rPr>
          <w:rFonts w:ascii="Times New Roman" w:hAnsi="Times New Roman" w:cs="Times New Roman"/>
        </w:rPr>
      </w:pPr>
    </w:p>
    <w:p w14:paraId="0660A717" w14:textId="77777777" w:rsidR="00152FC6" w:rsidRDefault="00152FC6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2019</w:t>
      </w:r>
    </w:p>
    <w:p w14:paraId="09D020B1" w14:textId="35776BAD" w:rsidR="00161077" w:rsidRDefault="00161077" w:rsidP="00152F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October 2025</w:t>
      </w:r>
    </w:p>
    <w:p w14:paraId="6C570EB0" w14:textId="77777777" w:rsidR="00161077" w:rsidRPr="00E71FC3" w:rsidRDefault="0016107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2DFA1" w14:textId="77777777" w:rsidR="00152FC6" w:rsidRDefault="00152FC6" w:rsidP="00E71FC3">
      <w:r>
        <w:separator/>
      </w:r>
    </w:p>
  </w:endnote>
  <w:endnote w:type="continuationSeparator" w:id="0">
    <w:p w14:paraId="7475FE3F" w14:textId="77777777" w:rsidR="00152FC6" w:rsidRDefault="00152F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C09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B75FD" w14:textId="77777777" w:rsidR="00152FC6" w:rsidRDefault="00152FC6" w:rsidP="00E71FC3">
      <w:r>
        <w:separator/>
      </w:r>
    </w:p>
  </w:footnote>
  <w:footnote w:type="continuationSeparator" w:id="0">
    <w:p w14:paraId="76AEEF3A" w14:textId="77777777" w:rsidR="00152FC6" w:rsidRDefault="00152F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FC6"/>
    <w:rsid w:val="00152FC6"/>
    <w:rsid w:val="00161077"/>
    <w:rsid w:val="001A7C09"/>
    <w:rsid w:val="00577BD5"/>
    <w:rsid w:val="00656CBA"/>
    <w:rsid w:val="006A1F77"/>
    <w:rsid w:val="00733BE7"/>
    <w:rsid w:val="00AB52E8"/>
    <w:rsid w:val="00B16D3F"/>
    <w:rsid w:val="00BB41AC"/>
    <w:rsid w:val="00E3062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128B"/>
  <w15:chartTrackingRefBased/>
  <w15:docId w15:val="{7C1E3E95-762B-40C3-B9F9-5A8DEA52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F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52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2019-01-16T19:19:00Z</dcterms:created>
  <dcterms:modified xsi:type="dcterms:W3CDTF">2025-10-11T06:34:00Z</dcterms:modified>
</cp:coreProperties>
</file>