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2CA" w:rsidRDefault="002162CA" w:rsidP="002162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DOGET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62CA" w:rsidRDefault="002162CA" w:rsidP="002162CA">
      <w:pPr>
        <w:rPr>
          <w:rFonts w:ascii="Times New Roman" w:hAnsi="Times New Roman" w:cs="Times New Roman"/>
        </w:rPr>
      </w:pPr>
    </w:p>
    <w:p w:rsidR="002162CA" w:rsidRDefault="002162CA" w:rsidP="002162CA">
      <w:pPr>
        <w:rPr>
          <w:rFonts w:ascii="Times New Roman" w:hAnsi="Times New Roman" w:cs="Times New Roman"/>
        </w:rPr>
      </w:pPr>
    </w:p>
    <w:p w:rsidR="002162CA" w:rsidRDefault="002162CA" w:rsidP="002162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Westbroke</w:t>
      </w:r>
      <w:proofErr w:type="spellEnd"/>
      <w:r>
        <w:rPr>
          <w:rFonts w:ascii="Times New Roman" w:hAnsi="Times New Roman" w:cs="Times New Roman"/>
        </w:rPr>
        <w:t xml:space="preserve"> of Havant, </w:t>
      </w:r>
    </w:p>
    <w:p w:rsidR="002162CA" w:rsidRDefault="002162CA" w:rsidP="002162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Hampshire(q.v.).</w:t>
      </w:r>
    </w:p>
    <w:p w:rsidR="002162CA" w:rsidRDefault="002162CA" w:rsidP="002162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2162CA" w:rsidRDefault="002162CA" w:rsidP="002162CA">
      <w:pPr>
        <w:rPr>
          <w:rFonts w:ascii="Times New Roman" w:hAnsi="Times New Roman" w:cs="Times New Roman"/>
        </w:rPr>
      </w:pPr>
    </w:p>
    <w:p w:rsidR="002162CA" w:rsidRDefault="002162CA" w:rsidP="002162CA">
      <w:pPr>
        <w:rPr>
          <w:rFonts w:ascii="Times New Roman" w:hAnsi="Times New Roman" w:cs="Times New Roman"/>
        </w:rPr>
      </w:pPr>
    </w:p>
    <w:p w:rsidR="002162CA" w:rsidRDefault="002162CA" w:rsidP="002162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2017</w:t>
      </w:r>
    </w:p>
    <w:p w:rsidR="006B2F86" w:rsidRPr="00E71FC3" w:rsidRDefault="002162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2CA" w:rsidRDefault="002162CA" w:rsidP="00E71FC3">
      <w:r>
        <w:separator/>
      </w:r>
    </w:p>
  </w:endnote>
  <w:endnote w:type="continuationSeparator" w:id="0">
    <w:p w:rsidR="002162CA" w:rsidRDefault="002162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2CA" w:rsidRDefault="002162CA" w:rsidP="00E71FC3">
      <w:r>
        <w:separator/>
      </w:r>
    </w:p>
  </w:footnote>
  <w:footnote w:type="continuationSeparator" w:id="0">
    <w:p w:rsidR="002162CA" w:rsidRDefault="002162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CA"/>
    <w:rsid w:val="001A7C09"/>
    <w:rsid w:val="002162C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204FC-87EC-4D77-B39D-9B855814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2C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2017-09-23T20:09:00Z</dcterms:created>
  <dcterms:modified xsi:type="dcterms:W3CDTF">2017-09-23T20:10:00Z</dcterms:modified>
</cp:coreProperties>
</file>