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4944F" w14:textId="77777777" w:rsidR="009D52B2" w:rsidRDefault="009D52B2" w:rsidP="009D52B2">
      <w:pPr>
        <w:pStyle w:val="NoSpacing"/>
      </w:pPr>
      <w:r>
        <w:rPr>
          <w:u w:val="single"/>
        </w:rPr>
        <w:t>John DOGET</w:t>
      </w:r>
      <w:r>
        <w:t xml:space="preserve">       (fl.1483)</w:t>
      </w:r>
    </w:p>
    <w:p w14:paraId="3A9A7DAE" w14:textId="77777777" w:rsidR="009D52B2" w:rsidRDefault="009D52B2" w:rsidP="009D52B2">
      <w:pPr>
        <w:pStyle w:val="NoSpacing"/>
      </w:pPr>
    </w:p>
    <w:p w14:paraId="53D4541A" w14:textId="77777777" w:rsidR="009D52B2" w:rsidRDefault="009D52B2" w:rsidP="009D52B2">
      <w:pPr>
        <w:pStyle w:val="NoSpacing"/>
      </w:pPr>
    </w:p>
    <w:p w14:paraId="13AB45C3" w14:textId="77777777" w:rsidR="009D52B2" w:rsidRDefault="009D52B2" w:rsidP="009D52B2">
      <w:pPr>
        <w:pStyle w:val="NoSpacing"/>
      </w:pPr>
      <w:r>
        <w:tab/>
        <w:t>1483</w:t>
      </w:r>
      <w:r>
        <w:tab/>
        <w:t>He made a plaint of incitement against Unknown Sanney of Finchley,</w:t>
      </w:r>
    </w:p>
    <w:p w14:paraId="2C9FF4ED" w14:textId="77777777" w:rsidR="009D52B2" w:rsidRDefault="009D52B2" w:rsidP="009D52B2">
      <w:pPr>
        <w:pStyle w:val="NoSpacing"/>
      </w:pPr>
      <w:r>
        <w:tab/>
      </w:r>
      <w:r>
        <w:tab/>
        <w:t>Middlesex(q.v.).</w:t>
      </w:r>
    </w:p>
    <w:p w14:paraId="0F83EC96" w14:textId="77777777" w:rsidR="009D52B2" w:rsidRDefault="009D52B2" w:rsidP="009D52B2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5317EAB7" w14:textId="77777777" w:rsidR="009D52B2" w:rsidRDefault="009D52B2" w:rsidP="009D52B2">
      <w:pPr>
        <w:pStyle w:val="NoSpacing"/>
      </w:pPr>
    </w:p>
    <w:p w14:paraId="57945F79" w14:textId="77777777" w:rsidR="009D52B2" w:rsidRDefault="009D52B2" w:rsidP="009D52B2">
      <w:pPr>
        <w:pStyle w:val="NoSpacing"/>
      </w:pPr>
    </w:p>
    <w:p w14:paraId="721F7B7F" w14:textId="77777777" w:rsidR="009D52B2" w:rsidRDefault="009D52B2" w:rsidP="009D52B2">
      <w:pPr>
        <w:pStyle w:val="NoSpacing"/>
      </w:pPr>
      <w:r>
        <w:t>1 January 2020</w:t>
      </w:r>
    </w:p>
    <w:p w14:paraId="4C7A0166" w14:textId="77777777" w:rsidR="006B2F86" w:rsidRPr="00E71FC3" w:rsidRDefault="009D52B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FD33E" w14:textId="77777777" w:rsidR="009D52B2" w:rsidRDefault="009D52B2" w:rsidP="00E71FC3">
      <w:pPr>
        <w:spacing w:after="0" w:line="240" w:lineRule="auto"/>
      </w:pPr>
      <w:r>
        <w:separator/>
      </w:r>
    </w:p>
  </w:endnote>
  <w:endnote w:type="continuationSeparator" w:id="0">
    <w:p w14:paraId="1E303CFC" w14:textId="77777777" w:rsidR="009D52B2" w:rsidRDefault="009D52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93D8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494B8" w14:textId="77777777" w:rsidR="009D52B2" w:rsidRDefault="009D52B2" w:rsidP="00E71FC3">
      <w:pPr>
        <w:spacing w:after="0" w:line="240" w:lineRule="auto"/>
      </w:pPr>
      <w:r>
        <w:separator/>
      </w:r>
    </w:p>
  </w:footnote>
  <w:footnote w:type="continuationSeparator" w:id="0">
    <w:p w14:paraId="492B0647" w14:textId="77777777" w:rsidR="009D52B2" w:rsidRDefault="009D52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2B2"/>
    <w:rsid w:val="001A7C09"/>
    <w:rsid w:val="00577BD5"/>
    <w:rsid w:val="00656CBA"/>
    <w:rsid w:val="006A1F77"/>
    <w:rsid w:val="00733BE7"/>
    <w:rsid w:val="009D52B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D6F19"/>
  <w15:chartTrackingRefBased/>
  <w15:docId w15:val="{411E3F49-9F29-4954-8EF6-04014AD32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D52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2020-01-27T21:42:00Z</dcterms:created>
  <dcterms:modified xsi:type="dcterms:W3CDTF">2020-01-27T21:43:00Z</dcterms:modified>
</cp:coreProperties>
</file>