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9EE0CD" w14:textId="77777777" w:rsidR="00651535" w:rsidRDefault="00651535" w:rsidP="00651535">
      <w:pPr>
        <w:pStyle w:val="NoSpacing"/>
        <w:jc w:val="both"/>
      </w:pPr>
      <w:r>
        <w:rPr>
          <w:u w:val="single"/>
        </w:rPr>
        <w:t>John DOGET</w:t>
      </w:r>
      <w:r>
        <w:t xml:space="preserve">   </w:t>
      </w:r>
      <w:proofErr w:type="gramStart"/>
      <w:r>
        <w:t xml:space="preserve">   (</w:t>
      </w:r>
      <w:proofErr w:type="gramEnd"/>
      <w:r>
        <w:t>fl.1433)</w:t>
      </w:r>
    </w:p>
    <w:p w14:paraId="35230379" w14:textId="77777777" w:rsidR="00651535" w:rsidRDefault="00651535" w:rsidP="00651535">
      <w:pPr>
        <w:pStyle w:val="NoSpacing"/>
        <w:jc w:val="both"/>
      </w:pPr>
    </w:p>
    <w:p w14:paraId="1B48FB1F" w14:textId="77777777" w:rsidR="00651535" w:rsidRDefault="00651535" w:rsidP="00651535">
      <w:pPr>
        <w:pStyle w:val="NoSpacing"/>
        <w:jc w:val="both"/>
      </w:pPr>
    </w:p>
    <w:p w14:paraId="59D696A6" w14:textId="77777777" w:rsidR="00651535" w:rsidRPr="000003E7" w:rsidRDefault="00651535" w:rsidP="00651535">
      <w:pPr>
        <w:pStyle w:val="NoSpacing"/>
        <w:jc w:val="both"/>
      </w:pPr>
      <w:r>
        <w:t xml:space="preserve">Son of John </w:t>
      </w:r>
      <w:proofErr w:type="spellStart"/>
      <w:r>
        <w:t>Doget</w:t>
      </w:r>
      <w:proofErr w:type="spellEnd"/>
      <w:r>
        <w:t xml:space="preserve"> of Hertfordshire(q.v.) and his wife, Joan(q.v.).</w:t>
      </w:r>
    </w:p>
    <w:p w14:paraId="185E3599" w14:textId="77777777" w:rsidR="00651535" w:rsidRDefault="00651535" w:rsidP="00651535">
      <w:pPr>
        <w:pStyle w:val="NoSpacing"/>
      </w:pPr>
      <w:r>
        <w:t xml:space="preserve">(“The Herts Genealogist and </w:t>
      </w:r>
      <w:proofErr w:type="gramStart"/>
      <w:r>
        <w:t xml:space="preserve">Antiquary”  </w:t>
      </w:r>
      <w:proofErr w:type="spellStart"/>
      <w:r>
        <w:t>ed</w:t>
      </w:r>
      <w:proofErr w:type="gramEnd"/>
      <w:r>
        <w:t>.William</w:t>
      </w:r>
      <w:proofErr w:type="spellEnd"/>
      <w:r>
        <w:t xml:space="preserve"> Brigg, pub.1895 </w:t>
      </w:r>
      <w:proofErr w:type="spellStart"/>
      <w:r>
        <w:t>vol.II</w:t>
      </w:r>
      <w:proofErr w:type="spellEnd"/>
      <w:r>
        <w:t xml:space="preserve"> p.46)</w:t>
      </w:r>
    </w:p>
    <w:p w14:paraId="713AF982" w14:textId="77777777" w:rsidR="00651535" w:rsidRDefault="00651535" w:rsidP="00651535">
      <w:pPr>
        <w:pStyle w:val="NoSpacing"/>
      </w:pPr>
    </w:p>
    <w:p w14:paraId="7E82E2A3" w14:textId="77777777" w:rsidR="00651535" w:rsidRDefault="00651535" w:rsidP="00651535">
      <w:pPr>
        <w:pStyle w:val="NoSpacing"/>
      </w:pPr>
    </w:p>
    <w:p w14:paraId="7E3D9580" w14:textId="77777777" w:rsidR="00651535" w:rsidRDefault="00651535" w:rsidP="00651535">
      <w:pPr>
        <w:pStyle w:val="NoSpacing"/>
        <w:jc w:val="both"/>
      </w:pPr>
      <w:r>
        <w:t xml:space="preserve">  9 May1434</w:t>
      </w:r>
      <w:r>
        <w:tab/>
        <w:t>His father made him a joint executor of his Will.   (ibid.)</w:t>
      </w:r>
    </w:p>
    <w:p w14:paraId="1B9D4D4F" w14:textId="77777777" w:rsidR="00651535" w:rsidRDefault="00651535" w:rsidP="00651535">
      <w:pPr>
        <w:pStyle w:val="NoSpacing"/>
        <w:jc w:val="both"/>
      </w:pPr>
    </w:p>
    <w:p w14:paraId="7CAB8246" w14:textId="77777777" w:rsidR="00651535" w:rsidRDefault="00651535" w:rsidP="00651535">
      <w:pPr>
        <w:pStyle w:val="NoSpacing"/>
        <w:jc w:val="both"/>
      </w:pPr>
    </w:p>
    <w:p w14:paraId="5AB1A892" w14:textId="77777777" w:rsidR="00651535" w:rsidRDefault="00651535" w:rsidP="00651535">
      <w:pPr>
        <w:pStyle w:val="NoSpacing"/>
        <w:jc w:val="both"/>
      </w:pPr>
      <w:r>
        <w:t>6 November 2024</w:t>
      </w:r>
    </w:p>
    <w:p w14:paraId="19A0410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0C45C3" w14:textId="77777777" w:rsidR="00651535" w:rsidRDefault="00651535" w:rsidP="009139A6">
      <w:r>
        <w:separator/>
      </w:r>
    </w:p>
  </w:endnote>
  <w:endnote w:type="continuationSeparator" w:id="0">
    <w:p w14:paraId="3DD70595" w14:textId="77777777" w:rsidR="00651535" w:rsidRDefault="006515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E3B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926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0CC8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CA1082" w14:textId="77777777" w:rsidR="00651535" w:rsidRDefault="00651535" w:rsidP="009139A6">
      <w:r>
        <w:separator/>
      </w:r>
    </w:p>
  </w:footnote>
  <w:footnote w:type="continuationSeparator" w:id="0">
    <w:p w14:paraId="30F1DC3E" w14:textId="77777777" w:rsidR="00651535" w:rsidRDefault="006515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D6A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B334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FA9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535"/>
    <w:rsid w:val="000666E0"/>
    <w:rsid w:val="002510B7"/>
    <w:rsid w:val="00270799"/>
    <w:rsid w:val="005C130B"/>
    <w:rsid w:val="0065153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6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E701F"/>
  <w15:chartTrackingRefBased/>
  <w15:docId w15:val="{5F78A138-FF80-4D4B-A2BE-1B5E7E51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2024-11-09T21:42:00Z</dcterms:created>
  <dcterms:modified xsi:type="dcterms:W3CDTF">2024-11-09T21:42:00Z</dcterms:modified>
</cp:coreProperties>
</file>