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DOGET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Westminster into</w:t>
      </w: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21-354)</w:t>
      </w: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772C9" w:rsidRDefault="00C772C9" w:rsidP="00C77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2016</w:t>
      </w:r>
      <w:bookmarkStart w:id="0" w:name="_GoBack"/>
      <w:bookmarkEnd w:id="0"/>
    </w:p>
    <w:sectPr w:rsidR="006B2F86" w:rsidRPr="00C772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C9" w:rsidRDefault="00C772C9" w:rsidP="00E71FC3">
      <w:pPr>
        <w:spacing w:after="0" w:line="240" w:lineRule="auto"/>
      </w:pPr>
      <w:r>
        <w:separator/>
      </w:r>
    </w:p>
  </w:endnote>
  <w:endnote w:type="continuationSeparator" w:id="0">
    <w:p w:rsidR="00C772C9" w:rsidRDefault="00C772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C9" w:rsidRDefault="00C772C9" w:rsidP="00E71FC3">
      <w:pPr>
        <w:spacing w:after="0" w:line="240" w:lineRule="auto"/>
      </w:pPr>
      <w:r>
        <w:separator/>
      </w:r>
    </w:p>
  </w:footnote>
  <w:footnote w:type="continuationSeparator" w:id="0">
    <w:p w:rsidR="00C772C9" w:rsidRDefault="00C772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C9"/>
    <w:rsid w:val="00AB52E8"/>
    <w:rsid w:val="00B16D3F"/>
    <w:rsid w:val="00C772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D5FEE"/>
  <w15:chartTrackingRefBased/>
  <w15:docId w15:val="{CC5ED98C-5C3D-4181-8B94-5231109B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2016-04-09T20:29:00Z</dcterms:created>
  <dcterms:modified xsi:type="dcterms:W3CDTF">2016-04-09T20:29:00Z</dcterms:modified>
</cp:coreProperties>
</file>