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2C1E5" w14:textId="77777777" w:rsidR="008B62E6" w:rsidRDefault="008B62E6" w:rsidP="008B62E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DOGET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672526C3" w14:textId="77777777" w:rsidR="008B62E6" w:rsidRDefault="008B62E6" w:rsidP="008B62E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74CE600" w14:textId="77777777" w:rsidR="008B62E6" w:rsidRDefault="008B62E6" w:rsidP="008B62E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C205BB3" w14:textId="77777777" w:rsidR="008B62E6" w:rsidRDefault="008B62E6" w:rsidP="008B62E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Lincoln and suburbs the moiety of the taxes of a fifteenth and a tenth which were granted to the King at the last Parliament.   (C.F.R. 1405-13 p.183)</w:t>
      </w:r>
    </w:p>
    <w:p w14:paraId="006AC9BB" w14:textId="77777777" w:rsidR="008B62E6" w:rsidRDefault="008B62E6" w:rsidP="008B62E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BC9CD66" w14:textId="77777777" w:rsidR="008B62E6" w:rsidRDefault="008B62E6" w:rsidP="008B62E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7D979F4" w14:textId="77777777" w:rsidR="008B62E6" w:rsidRDefault="008B62E6" w:rsidP="008B62E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2023</w:t>
      </w:r>
    </w:p>
    <w:p w14:paraId="6AA9848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7235F" w14:textId="77777777" w:rsidR="008B62E6" w:rsidRDefault="008B62E6" w:rsidP="009139A6">
      <w:r>
        <w:separator/>
      </w:r>
    </w:p>
  </w:endnote>
  <w:endnote w:type="continuationSeparator" w:id="0">
    <w:p w14:paraId="0CB30572" w14:textId="77777777" w:rsidR="008B62E6" w:rsidRDefault="008B62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90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2A5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571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02A2E" w14:textId="77777777" w:rsidR="008B62E6" w:rsidRDefault="008B62E6" w:rsidP="009139A6">
      <w:r>
        <w:separator/>
      </w:r>
    </w:p>
  </w:footnote>
  <w:footnote w:type="continuationSeparator" w:id="0">
    <w:p w14:paraId="06999EED" w14:textId="77777777" w:rsidR="008B62E6" w:rsidRDefault="008B62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2D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B6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DD6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2E6"/>
    <w:rsid w:val="000666E0"/>
    <w:rsid w:val="0022620D"/>
    <w:rsid w:val="002510B7"/>
    <w:rsid w:val="00270799"/>
    <w:rsid w:val="005C130B"/>
    <w:rsid w:val="00826F5C"/>
    <w:rsid w:val="008B62E6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1CB83"/>
  <w15:chartTrackingRefBased/>
  <w15:docId w15:val="{B14F5F49-1E78-4DEC-A0D2-FDA97246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2E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2025-02-22T07:41:00Z</dcterms:created>
  <dcterms:modified xsi:type="dcterms:W3CDTF">2025-02-22T07:41:00Z</dcterms:modified>
</cp:coreProperties>
</file>