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DDE0D" w14:textId="77777777" w:rsidR="0030169B" w:rsidRDefault="0030169B" w:rsidP="0030169B">
      <w:pPr>
        <w:pStyle w:val="NoSpacing"/>
      </w:pPr>
      <w:r>
        <w:rPr>
          <w:u w:val="single"/>
        </w:rPr>
        <w:t>Joan DOGET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14:paraId="156C76C3" w14:textId="77777777" w:rsidR="0030169B" w:rsidRDefault="0030169B" w:rsidP="0030169B">
      <w:pPr>
        <w:pStyle w:val="NoSpacing"/>
      </w:pPr>
      <w:r>
        <w:t>of Hertfordshire.</w:t>
      </w:r>
    </w:p>
    <w:p w14:paraId="49283F37" w14:textId="77777777" w:rsidR="0030169B" w:rsidRDefault="0030169B" w:rsidP="0030169B">
      <w:pPr>
        <w:pStyle w:val="NoSpacing"/>
      </w:pPr>
    </w:p>
    <w:p w14:paraId="38F4F7A3" w14:textId="77777777" w:rsidR="0030169B" w:rsidRDefault="0030169B" w:rsidP="0030169B">
      <w:pPr>
        <w:pStyle w:val="NoSpacing"/>
      </w:pPr>
    </w:p>
    <w:p w14:paraId="7D14C8BD" w14:textId="77777777" w:rsidR="0030169B" w:rsidRDefault="0030169B" w:rsidP="0030169B">
      <w:pPr>
        <w:pStyle w:val="NoSpacing"/>
      </w:pPr>
      <w:r>
        <w:t>= John(q.v.)</w:t>
      </w:r>
    </w:p>
    <w:p w14:paraId="2165F9D1" w14:textId="77777777" w:rsidR="0030169B" w:rsidRDefault="0030169B" w:rsidP="0030169B">
      <w:pPr>
        <w:pStyle w:val="NoSpacing"/>
      </w:pPr>
      <w:r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602D83D7" w14:textId="77777777" w:rsidR="0030169B" w:rsidRDefault="0030169B" w:rsidP="0030169B">
      <w:pPr>
        <w:pStyle w:val="NoSpacing"/>
      </w:pPr>
      <w:r>
        <w:t>Son:   John(q.v.)</w:t>
      </w:r>
    </w:p>
    <w:p w14:paraId="4D27C2CB" w14:textId="77777777" w:rsidR="0030169B" w:rsidRDefault="0030169B" w:rsidP="0030169B">
      <w:pPr>
        <w:pStyle w:val="NoSpacing"/>
      </w:pPr>
      <w:r>
        <w:t>(ibid.)</w:t>
      </w:r>
    </w:p>
    <w:p w14:paraId="0968D0F9" w14:textId="77777777" w:rsidR="0030169B" w:rsidRDefault="0030169B" w:rsidP="0030169B">
      <w:pPr>
        <w:pStyle w:val="NoSpacing"/>
      </w:pPr>
    </w:p>
    <w:p w14:paraId="1525912A" w14:textId="77777777" w:rsidR="0030169B" w:rsidRDefault="0030169B" w:rsidP="0030169B">
      <w:pPr>
        <w:pStyle w:val="NoSpacing"/>
      </w:pPr>
    </w:p>
    <w:p w14:paraId="5D3EAE48" w14:textId="77777777" w:rsidR="0030169B" w:rsidRDefault="0030169B" w:rsidP="0030169B">
      <w:pPr>
        <w:pStyle w:val="NoSpacing"/>
      </w:pPr>
      <w:r>
        <w:t xml:space="preserve">  9 May1434</w:t>
      </w:r>
      <w:r>
        <w:tab/>
        <w:t>John made her a joint executor of his Will.   (ibid.)</w:t>
      </w:r>
    </w:p>
    <w:p w14:paraId="48B0D892" w14:textId="77777777" w:rsidR="0030169B" w:rsidRDefault="0030169B" w:rsidP="0030169B">
      <w:pPr>
        <w:pStyle w:val="NoSpacing"/>
      </w:pPr>
    </w:p>
    <w:p w14:paraId="43713FC4" w14:textId="77777777" w:rsidR="0030169B" w:rsidRDefault="0030169B" w:rsidP="0030169B">
      <w:pPr>
        <w:pStyle w:val="NoSpacing"/>
      </w:pPr>
    </w:p>
    <w:p w14:paraId="6AA81D2A" w14:textId="77777777" w:rsidR="0030169B" w:rsidRDefault="0030169B" w:rsidP="0030169B">
      <w:pPr>
        <w:pStyle w:val="NoSpacing"/>
      </w:pPr>
      <w:r>
        <w:t>6 November 2024</w:t>
      </w:r>
    </w:p>
    <w:p w14:paraId="088259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1E1859" w14:textId="77777777" w:rsidR="0030169B" w:rsidRDefault="0030169B" w:rsidP="009139A6">
      <w:r>
        <w:separator/>
      </w:r>
    </w:p>
  </w:endnote>
  <w:endnote w:type="continuationSeparator" w:id="0">
    <w:p w14:paraId="36C4470E" w14:textId="77777777" w:rsidR="0030169B" w:rsidRDefault="003016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A75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84C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58F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37347" w14:textId="77777777" w:rsidR="0030169B" w:rsidRDefault="0030169B" w:rsidP="009139A6">
      <w:r>
        <w:separator/>
      </w:r>
    </w:p>
  </w:footnote>
  <w:footnote w:type="continuationSeparator" w:id="0">
    <w:p w14:paraId="33D7EBBB" w14:textId="77777777" w:rsidR="0030169B" w:rsidRDefault="003016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5F1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64C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265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9B"/>
    <w:rsid w:val="000666E0"/>
    <w:rsid w:val="002510B7"/>
    <w:rsid w:val="00270799"/>
    <w:rsid w:val="0030169B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6C7B"/>
  <w15:chartTrackingRefBased/>
  <w15:docId w15:val="{35AB2790-AEF2-47F6-BC78-349D818D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2024-11-12T07:24:00Z</dcterms:created>
  <dcterms:modified xsi:type="dcterms:W3CDTF">2024-11-12T07:25:00Z</dcterms:modified>
</cp:coreProperties>
</file>