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EA8FD" w14:textId="77777777" w:rsidR="00175662" w:rsidRDefault="00175662" w:rsidP="00175662">
      <w:pPr>
        <w:pStyle w:val="NoSpacing"/>
      </w:pPr>
      <w:r>
        <w:rPr>
          <w:u w:val="single"/>
        </w:rPr>
        <w:t>John DOGESON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6C75CBD2" w14:textId="77777777" w:rsidR="00175662" w:rsidRDefault="00175662" w:rsidP="00175662">
      <w:pPr>
        <w:pStyle w:val="NoSpacing"/>
      </w:pPr>
      <w:r>
        <w:t>of York.</w:t>
      </w:r>
    </w:p>
    <w:p w14:paraId="7E19364A" w14:textId="77777777" w:rsidR="00175662" w:rsidRDefault="00175662" w:rsidP="00175662">
      <w:pPr>
        <w:pStyle w:val="NoSpacing"/>
      </w:pPr>
    </w:p>
    <w:p w14:paraId="2844B097" w14:textId="77777777" w:rsidR="00175662" w:rsidRDefault="00175662" w:rsidP="00175662">
      <w:pPr>
        <w:pStyle w:val="NoSpacing"/>
      </w:pPr>
    </w:p>
    <w:p w14:paraId="6E37667F" w14:textId="77777777" w:rsidR="00175662" w:rsidRDefault="00175662" w:rsidP="00175662">
      <w:pPr>
        <w:pStyle w:val="NoSpacing"/>
      </w:pPr>
      <w:r>
        <w:tab/>
        <w:t>1489</w:t>
      </w:r>
      <w:r>
        <w:tab/>
        <w:t>He was one of the Chamberlains.   (R.F.Y. p.214)</w:t>
      </w:r>
    </w:p>
    <w:p w14:paraId="5E640794" w14:textId="77777777" w:rsidR="00175662" w:rsidRDefault="00175662" w:rsidP="00175662">
      <w:pPr>
        <w:pStyle w:val="NoSpacing"/>
      </w:pPr>
    </w:p>
    <w:p w14:paraId="3E8392E8" w14:textId="77777777" w:rsidR="00175662" w:rsidRDefault="00175662" w:rsidP="00175662">
      <w:pPr>
        <w:pStyle w:val="NoSpacing"/>
      </w:pPr>
    </w:p>
    <w:p w14:paraId="58A79576" w14:textId="77777777" w:rsidR="00175662" w:rsidRPr="00E62458" w:rsidRDefault="00175662" w:rsidP="00175662">
      <w:pPr>
        <w:pStyle w:val="NoSpacing"/>
      </w:pPr>
      <w:r>
        <w:t>21 November 2018</w:t>
      </w:r>
    </w:p>
    <w:p w14:paraId="2402A45B" w14:textId="5FFA940D" w:rsidR="006B2F86" w:rsidRPr="00175662" w:rsidRDefault="00175662" w:rsidP="00E71FC3">
      <w:pPr>
        <w:pStyle w:val="NoSpacing"/>
      </w:pPr>
      <w:bookmarkStart w:id="0" w:name="_GoBack"/>
      <w:bookmarkEnd w:id="0"/>
    </w:p>
    <w:sectPr w:rsidR="006B2F86" w:rsidRPr="001756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933F9" w14:textId="77777777" w:rsidR="00175662" w:rsidRDefault="00175662" w:rsidP="00E71FC3">
      <w:pPr>
        <w:spacing w:after="0" w:line="240" w:lineRule="auto"/>
      </w:pPr>
      <w:r>
        <w:separator/>
      </w:r>
    </w:p>
  </w:endnote>
  <w:endnote w:type="continuationSeparator" w:id="0">
    <w:p w14:paraId="1F3A2C2F" w14:textId="77777777" w:rsidR="00175662" w:rsidRDefault="001756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F50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6A1DC" w14:textId="77777777" w:rsidR="00175662" w:rsidRDefault="00175662" w:rsidP="00E71FC3">
      <w:pPr>
        <w:spacing w:after="0" w:line="240" w:lineRule="auto"/>
      </w:pPr>
      <w:r>
        <w:separator/>
      </w:r>
    </w:p>
  </w:footnote>
  <w:footnote w:type="continuationSeparator" w:id="0">
    <w:p w14:paraId="152FA3C4" w14:textId="77777777" w:rsidR="00175662" w:rsidRDefault="001756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62"/>
    <w:rsid w:val="001756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D75E"/>
  <w15:chartTrackingRefBased/>
  <w15:docId w15:val="{16F95966-B31D-47FC-A33F-175DBC07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2018-11-21T17:39:00Z</dcterms:created>
  <dcterms:modified xsi:type="dcterms:W3CDTF">2018-11-21T17:40:00Z</dcterms:modified>
</cp:coreProperties>
</file>