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3E8F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DOGESON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23ABC925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05813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F9D40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a plaint of debt against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Dogeson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0A50A3FA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Mellour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2AF6DE2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F175C8E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468B2E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62426" w14:textId="77777777" w:rsidR="00E51E35" w:rsidRDefault="00E51E35" w:rsidP="00E51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September 2022</w:t>
      </w:r>
    </w:p>
    <w:p w14:paraId="6BEE58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F4649" w14:textId="77777777" w:rsidR="00E51E35" w:rsidRDefault="00E51E35" w:rsidP="009139A6">
      <w:r>
        <w:separator/>
      </w:r>
    </w:p>
  </w:endnote>
  <w:endnote w:type="continuationSeparator" w:id="0">
    <w:p w14:paraId="35A13981" w14:textId="77777777" w:rsidR="00E51E35" w:rsidRDefault="00E51E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192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EB8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DC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AFF11" w14:textId="77777777" w:rsidR="00E51E35" w:rsidRDefault="00E51E35" w:rsidP="009139A6">
      <w:r>
        <w:separator/>
      </w:r>
    </w:p>
  </w:footnote>
  <w:footnote w:type="continuationSeparator" w:id="0">
    <w:p w14:paraId="6E86061C" w14:textId="77777777" w:rsidR="00E51E35" w:rsidRDefault="00E51E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929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12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A3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3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1E3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30AF"/>
  <w15:chartTrackingRefBased/>
  <w15:docId w15:val="{CACFE311-5370-40C8-9054-85033F69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1E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2022-09-26T07:53:00Z</dcterms:created>
  <dcterms:modified xsi:type="dcterms:W3CDTF">2022-09-26T07:53:00Z</dcterms:modified>
</cp:coreProperties>
</file>