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26C05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DOGESON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3466B789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>
        <w:rPr>
          <w:rFonts w:ascii="Times New Roman" w:hAnsi="Times New Roman" w:cs="Times New Roman"/>
          <w:sz w:val="24"/>
          <w:szCs w:val="24"/>
        </w:rPr>
        <w:t>. Cutler.</w:t>
      </w:r>
    </w:p>
    <w:p w14:paraId="639BD3B1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150DBB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CB65E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Dogeson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Mellour</w:t>
      </w:r>
      <w:proofErr w:type="spellEnd"/>
    </w:p>
    <w:p w14:paraId="28AD22AB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517D0F7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B85B36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900B66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12074C" w14:textId="77777777" w:rsidR="00457771" w:rsidRDefault="00457771" w:rsidP="00457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September 2022</w:t>
      </w:r>
    </w:p>
    <w:p w14:paraId="050CCC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AF006" w14:textId="77777777" w:rsidR="00457771" w:rsidRDefault="00457771" w:rsidP="009139A6">
      <w:r>
        <w:separator/>
      </w:r>
    </w:p>
  </w:endnote>
  <w:endnote w:type="continuationSeparator" w:id="0">
    <w:p w14:paraId="2DE62A0B" w14:textId="77777777" w:rsidR="00457771" w:rsidRDefault="004577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5C7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5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5D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AB443" w14:textId="77777777" w:rsidR="00457771" w:rsidRDefault="00457771" w:rsidP="009139A6">
      <w:r>
        <w:separator/>
      </w:r>
    </w:p>
  </w:footnote>
  <w:footnote w:type="continuationSeparator" w:id="0">
    <w:p w14:paraId="3DF58B72" w14:textId="77777777" w:rsidR="00457771" w:rsidRDefault="004577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11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C16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AA4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71"/>
    <w:rsid w:val="000666E0"/>
    <w:rsid w:val="002510B7"/>
    <w:rsid w:val="0045777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5346D"/>
  <w15:chartTrackingRefBased/>
  <w15:docId w15:val="{2C76DE37-DAA5-4B7E-B964-BAD18DA8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77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2022-09-29T09:44:00Z</dcterms:created>
  <dcterms:modified xsi:type="dcterms:W3CDTF">2022-09-29T09:45:00Z</dcterms:modified>
</cp:coreProperties>
</file>