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0AD0" w:rsidRDefault="006E0AD0" w:rsidP="006E0AD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William DOEW</w:t>
      </w:r>
      <w:r>
        <w:rPr>
          <w:rFonts w:ascii="Times New Roman" w:hAnsi="Times New Roman"/>
          <w:sz w:val="24"/>
          <w:szCs w:val="24"/>
        </w:rPr>
        <w:t xml:space="preserve">      (fl.1434)</w:t>
      </w:r>
    </w:p>
    <w:p w:rsidR="006E0AD0" w:rsidRDefault="006E0AD0" w:rsidP="006E0AD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6E0AD0" w:rsidRDefault="006E0AD0" w:rsidP="006E0AD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E0AD0" w:rsidRDefault="006E0AD0" w:rsidP="006E0AD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E0AD0" w:rsidRDefault="006E0AD0" w:rsidP="006E0AD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was ordained to his first tonsure.</w:t>
      </w:r>
    </w:p>
    <w:p w:rsidR="006E0AD0" w:rsidRDefault="006E0AD0" w:rsidP="006E0AD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p.154)</w:t>
      </w:r>
    </w:p>
    <w:p w:rsidR="006E0AD0" w:rsidRDefault="006E0AD0" w:rsidP="006E0AD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E0AD0" w:rsidRDefault="006E0AD0" w:rsidP="006E0AD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6E0AD0" w:rsidRDefault="006E0AD0" w:rsidP="006E0AD0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November 2016</w:t>
      </w:r>
    </w:p>
    <w:p w:rsidR="006B2F86" w:rsidRPr="00E71FC3" w:rsidRDefault="006E0AD0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AD0" w:rsidRDefault="006E0AD0" w:rsidP="00E71FC3">
      <w:pPr>
        <w:spacing w:after="0" w:line="240" w:lineRule="auto"/>
      </w:pPr>
      <w:r>
        <w:separator/>
      </w:r>
    </w:p>
  </w:endnote>
  <w:endnote w:type="continuationSeparator" w:id="0">
    <w:p w:rsidR="006E0AD0" w:rsidRDefault="006E0AD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AD0" w:rsidRDefault="006E0AD0" w:rsidP="00E71FC3">
      <w:pPr>
        <w:spacing w:after="0" w:line="240" w:lineRule="auto"/>
      </w:pPr>
      <w:r>
        <w:separator/>
      </w:r>
    </w:p>
  </w:footnote>
  <w:footnote w:type="continuationSeparator" w:id="0">
    <w:p w:rsidR="006E0AD0" w:rsidRDefault="006E0AD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AD0"/>
    <w:rsid w:val="001A7C09"/>
    <w:rsid w:val="006E0AD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9B564"/>
  <w15:chartTrackingRefBased/>
  <w15:docId w15:val="{12CF1C09-D97B-4244-A173-10203E695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6E0AD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2016-11-14T12:40:00Z</dcterms:created>
  <dcterms:modified xsi:type="dcterms:W3CDTF">2016-11-14T12:42:00Z</dcterms:modified>
</cp:coreProperties>
</file>