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852" w:rsidRDefault="00630852" w:rsidP="00630852">
      <w:pPr>
        <w:pStyle w:val="NoSpacing"/>
      </w:pPr>
      <w:r>
        <w:rPr>
          <w:u w:val="single"/>
        </w:rPr>
        <w:t>Richard DODYSTON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30852" w:rsidRDefault="00630852" w:rsidP="00630852">
      <w:pPr>
        <w:pStyle w:val="NoSpacing"/>
      </w:pPr>
      <w:r>
        <w:t>of Ashford, Kent.</w:t>
      </w:r>
    </w:p>
    <w:p w:rsidR="00630852" w:rsidRDefault="00630852" w:rsidP="00630852">
      <w:pPr>
        <w:pStyle w:val="NoSpacing"/>
      </w:pPr>
    </w:p>
    <w:p w:rsidR="00630852" w:rsidRDefault="00630852" w:rsidP="00630852">
      <w:pPr>
        <w:pStyle w:val="NoSpacing"/>
      </w:pPr>
    </w:p>
    <w:p w:rsidR="00630852" w:rsidRDefault="00630852" w:rsidP="00630852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p.351)</w:t>
      </w:r>
    </w:p>
    <w:p w:rsidR="00630852" w:rsidRDefault="00630852" w:rsidP="00630852">
      <w:pPr>
        <w:pStyle w:val="NoSpacing"/>
      </w:pPr>
    </w:p>
    <w:p w:rsidR="00630852" w:rsidRDefault="00630852" w:rsidP="00630852">
      <w:pPr>
        <w:pStyle w:val="NoSpacing"/>
      </w:pPr>
    </w:p>
    <w:p w:rsidR="00630852" w:rsidRPr="00C368CA" w:rsidRDefault="00630852" w:rsidP="00630852">
      <w:pPr>
        <w:pStyle w:val="NoSpacing"/>
      </w:pPr>
      <w:r>
        <w:t>30 August 2016</w:t>
      </w:r>
    </w:p>
    <w:p w:rsidR="006B2F86" w:rsidRPr="00630852" w:rsidRDefault="00630852" w:rsidP="00E71FC3">
      <w:pPr>
        <w:pStyle w:val="NoSpacing"/>
      </w:pPr>
      <w:bookmarkStart w:id="0" w:name="_GoBack"/>
      <w:bookmarkEnd w:id="0"/>
    </w:p>
    <w:sectPr w:rsidR="006B2F86" w:rsidRPr="006308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852" w:rsidRDefault="00630852" w:rsidP="00E71FC3">
      <w:pPr>
        <w:spacing w:after="0" w:line="240" w:lineRule="auto"/>
      </w:pPr>
      <w:r>
        <w:separator/>
      </w:r>
    </w:p>
  </w:endnote>
  <w:endnote w:type="continuationSeparator" w:id="0">
    <w:p w:rsidR="00630852" w:rsidRDefault="006308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852" w:rsidRDefault="00630852" w:rsidP="00E71FC3">
      <w:pPr>
        <w:spacing w:after="0" w:line="240" w:lineRule="auto"/>
      </w:pPr>
      <w:r>
        <w:separator/>
      </w:r>
    </w:p>
  </w:footnote>
  <w:footnote w:type="continuationSeparator" w:id="0">
    <w:p w:rsidR="00630852" w:rsidRDefault="006308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852"/>
    <w:rsid w:val="001A7C09"/>
    <w:rsid w:val="0063085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20B46"/>
  <w15:chartTrackingRefBased/>
  <w15:docId w15:val="{63FB5A38-45F1-42E5-A835-6FC39DE8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2016-08-30T13:41:00Z</dcterms:created>
  <dcterms:modified xsi:type="dcterms:W3CDTF">2016-08-30T13:42:00Z</dcterms:modified>
</cp:coreProperties>
</file>