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8E280" w14:textId="77777777" w:rsidR="00020A61" w:rsidRDefault="00020A61" w:rsidP="00020A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Gerard DODYNSELL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0C460D83" w14:textId="77777777" w:rsidR="00020A61" w:rsidRDefault="00020A61" w:rsidP="00020A61">
      <w:pPr>
        <w:pStyle w:val="NoSpacing"/>
        <w:rPr>
          <w:rFonts w:cs="Times New Roman"/>
          <w:szCs w:val="24"/>
        </w:rPr>
      </w:pPr>
    </w:p>
    <w:p w14:paraId="7681193A" w14:textId="77777777" w:rsidR="00020A61" w:rsidRDefault="00020A61" w:rsidP="00020A61">
      <w:pPr>
        <w:pStyle w:val="NoSpacing"/>
        <w:rPr>
          <w:rFonts w:cs="Times New Roman"/>
          <w:szCs w:val="24"/>
        </w:rPr>
      </w:pPr>
    </w:p>
    <w:p w14:paraId="51B1C094" w14:textId="77777777" w:rsidR="00020A61" w:rsidRDefault="00020A61" w:rsidP="00020A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Sep.1493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Warwickshire &amp;</w:t>
      </w:r>
    </w:p>
    <w:p w14:paraId="2B35C702" w14:textId="77777777" w:rsidR="00020A61" w:rsidRDefault="00020A61" w:rsidP="00020A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 and Bedfordshire.     (C.F.R. 1485-1509 p.195)</w:t>
      </w:r>
    </w:p>
    <w:p w14:paraId="49205804" w14:textId="77777777" w:rsidR="00020A61" w:rsidRDefault="00020A61" w:rsidP="00020A61">
      <w:pPr>
        <w:pStyle w:val="NoSpacing"/>
        <w:rPr>
          <w:rFonts w:cs="Times New Roman"/>
          <w:szCs w:val="24"/>
        </w:rPr>
      </w:pPr>
    </w:p>
    <w:p w14:paraId="78DD6572" w14:textId="77777777" w:rsidR="00020A61" w:rsidRDefault="00020A61" w:rsidP="00020A61">
      <w:pPr>
        <w:pStyle w:val="NoSpacing"/>
        <w:rPr>
          <w:rFonts w:cs="Times New Roman"/>
          <w:szCs w:val="24"/>
        </w:rPr>
      </w:pPr>
    </w:p>
    <w:p w14:paraId="6089B801" w14:textId="77777777" w:rsidR="00020A61" w:rsidRDefault="00020A61" w:rsidP="00020A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31A3B1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C3C55" w14:textId="77777777" w:rsidR="00020A61" w:rsidRDefault="00020A61" w:rsidP="009139A6">
      <w:r>
        <w:separator/>
      </w:r>
    </w:p>
  </w:endnote>
  <w:endnote w:type="continuationSeparator" w:id="0">
    <w:p w14:paraId="2235473D" w14:textId="77777777" w:rsidR="00020A61" w:rsidRDefault="00020A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53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15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16C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4ECBD" w14:textId="77777777" w:rsidR="00020A61" w:rsidRDefault="00020A61" w:rsidP="009139A6">
      <w:r>
        <w:separator/>
      </w:r>
    </w:p>
  </w:footnote>
  <w:footnote w:type="continuationSeparator" w:id="0">
    <w:p w14:paraId="76E9CBAD" w14:textId="77777777" w:rsidR="00020A61" w:rsidRDefault="00020A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F9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BB1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D1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61"/>
    <w:rsid w:val="00020A6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4F211"/>
  <w15:chartTrackingRefBased/>
  <w15:docId w15:val="{E92CE422-4BA8-42A0-9AFD-7637BE78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2023-12-14T13:12:00Z</dcterms:created>
  <dcterms:modified xsi:type="dcterms:W3CDTF">2023-12-14T13:13:00Z</dcterms:modified>
</cp:coreProperties>
</file>