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4BCB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DODYNGTON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637AA819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FC2F0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3654B1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Everard Frere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85BEC88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98DFC57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674C4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A50E7" w14:textId="77777777" w:rsidR="00311939" w:rsidRDefault="00311939" w:rsidP="003119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2022</w:t>
      </w:r>
    </w:p>
    <w:p w14:paraId="7F769F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F5ACC" w14:textId="77777777" w:rsidR="00311939" w:rsidRDefault="00311939" w:rsidP="009139A6">
      <w:r>
        <w:separator/>
      </w:r>
    </w:p>
  </w:endnote>
  <w:endnote w:type="continuationSeparator" w:id="0">
    <w:p w14:paraId="22FE5B15" w14:textId="77777777" w:rsidR="00311939" w:rsidRDefault="003119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2A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1F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13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18117" w14:textId="77777777" w:rsidR="00311939" w:rsidRDefault="00311939" w:rsidP="009139A6">
      <w:r>
        <w:separator/>
      </w:r>
    </w:p>
  </w:footnote>
  <w:footnote w:type="continuationSeparator" w:id="0">
    <w:p w14:paraId="0801858A" w14:textId="77777777" w:rsidR="00311939" w:rsidRDefault="003119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B02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13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EB3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39"/>
    <w:rsid w:val="000666E0"/>
    <w:rsid w:val="002510B7"/>
    <w:rsid w:val="0031193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63CF"/>
  <w15:chartTrackingRefBased/>
  <w15:docId w15:val="{C00FBED6-0596-4041-8257-19B7D107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19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2022-05-03T08:09:00Z</dcterms:created>
  <dcterms:modified xsi:type="dcterms:W3CDTF">2022-05-03T08:10:00Z</dcterms:modified>
</cp:coreProperties>
</file>