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4F5CA" w14:textId="031D7A32" w:rsidR="00BA00AB" w:rsidRDefault="00F34C1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DODYNGTON</w:t>
      </w:r>
      <w:r>
        <w:rPr>
          <w:rFonts w:ascii="Times New Roman" w:hAnsi="Times New Roman" w:cs="Times New Roman"/>
          <w:sz w:val="24"/>
          <w:szCs w:val="24"/>
        </w:rPr>
        <w:t xml:space="preserve">      (d.1483)</w:t>
      </w:r>
    </w:p>
    <w:p w14:paraId="1CE57DF3" w14:textId="37616863" w:rsidR="00F34C17" w:rsidRDefault="00F34C1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EE7F99" w14:textId="0EA1DE10" w:rsidR="00F60AEC" w:rsidRDefault="00F60AE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4F7E41" w14:textId="638B281E" w:rsidR="00F60AEC" w:rsidRDefault="00F60AE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William (q.v.).</w:t>
      </w:r>
    </w:p>
    <w:p w14:paraId="7AB230BC" w14:textId="77777777" w:rsidR="00F60AEC" w:rsidRDefault="00F60AEC" w:rsidP="00F60AE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(Calendar of Inquisitions Post Mortem 1 Edward V to Richard III, vol.XXV 1483-5,</w:t>
      </w:r>
    </w:p>
    <w:p w14:paraId="6C8EFFD5" w14:textId="6A48E94F" w:rsidR="00F60AEC" w:rsidRDefault="00F60AEC" w:rsidP="00F60AE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p.</w:t>
      </w:r>
      <w:r>
        <w:rPr>
          <w:rFonts w:ascii="Times New Roman" w:eastAsia="Times New Roman" w:hAnsi="Times New Roman" w:cs="Times New Roman"/>
          <w:sz w:val="24"/>
          <w:szCs w:val="24"/>
        </w:rPr>
        <w:t>9)</w:t>
      </w:r>
    </w:p>
    <w:p w14:paraId="0A2B6F9E" w14:textId="3F65B3CD" w:rsidR="00F60AEC" w:rsidRDefault="00F60AEC" w:rsidP="00F60AE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BAF8A2D" w14:textId="5854BDDB" w:rsidR="00F60AEC" w:rsidRDefault="00F60AEC" w:rsidP="00F60AE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6046EC6" w14:textId="35BA3381" w:rsidR="00F60AEC" w:rsidRDefault="00F60AEC" w:rsidP="00F60AE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Mar.1483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died.   (ibid.)</w:t>
      </w:r>
    </w:p>
    <w:p w14:paraId="43569A21" w14:textId="6C63BBA7" w:rsidR="00F60AEC" w:rsidRDefault="00F60AEC" w:rsidP="00F60AE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922E370" w14:textId="5A7C1D92" w:rsidR="00F60AEC" w:rsidRDefault="00F60AEC" w:rsidP="00F60AE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6875ABB" w14:textId="506BC879" w:rsidR="00F60AEC" w:rsidRPr="00F60AEC" w:rsidRDefault="00F60AEC" w:rsidP="00F60A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July 2021</w:t>
      </w:r>
    </w:p>
    <w:sectPr w:rsidR="00F60AEC" w:rsidRPr="00F60A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380F6" w14:textId="77777777" w:rsidR="00F34C17" w:rsidRDefault="00F34C17" w:rsidP="009139A6">
      <w:r>
        <w:separator/>
      </w:r>
    </w:p>
  </w:endnote>
  <w:endnote w:type="continuationSeparator" w:id="0">
    <w:p w14:paraId="6C6E2FE6" w14:textId="77777777" w:rsidR="00F34C17" w:rsidRDefault="00F34C1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FDA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43BC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9E3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62D2E" w14:textId="77777777" w:rsidR="00F34C17" w:rsidRDefault="00F34C17" w:rsidP="009139A6">
      <w:r>
        <w:separator/>
      </w:r>
    </w:p>
  </w:footnote>
  <w:footnote w:type="continuationSeparator" w:id="0">
    <w:p w14:paraId="211A7DCA" w14:textId="77777777" w:rsidR="00F34C17" w:rsidRDefault="00F34C1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22B9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17C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431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C1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34C17"/>
    <w:rsid w:val="00F5287F"/>
    <w:rsid w:val="00F60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A7CBD"/>
  <w15:chartTrackingRefBased/>
  <w15:docId w15:val="{E60B9D0A-BDB5-42CD-A380-4D0BC76CB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16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2021-07-02T18:25:00Z</dcterms:created>
  <dcterms:modified xsi:type="dcterms:W3CDTF">2021-07-02T18:42:00Z</dcterms:modified>
</cp:coreProperties>
</file>