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F7C" w:rsidRDefault="00341F7C" w:rsidP="00341F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Maud DODYNGTON</w:t>
      </w:r>
      <w:r>
        <w:rPr>
          <w:rFonts w:ascii="Times New Roman" w:hAnsi="Times New Roman" w:cs="Times New Roman"/>
          <w:sz w:val="24"/>
          <w:szCs w:val="24"/>
        </w:rPr>
        <w:t xml:space="preserve">       (fl.1418)</w:t>
      </w:r>
    </w:p>
    <w:p w:rsidR="00341F7C" w:rsidRDefault="00341F7C" w:rsidP="00341F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1F7C" w:rsidRDefault="00341F7C" w:rsidP="00341F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1F7C" w:rsidRDefault="00341F7C" w:rsidP="00341F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= John Dodyngton.</w:t>
      </w:r>
    </w:p>
    <w:p w:rsidR="00341F7C" w:rsidRDefault="00341F7C" w:rsidP="00341F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D749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21-51)</w:t>
      </w:r>
    </w:p>
    <w:p w:rsidR="00341F7C" w:rsidRDefault="00341F7C" w:rsidP="00341F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John(q.v.).  (ibid.)</w:t>
      </w:r>
    </w:p>
    <w:p w:rsidR="00341F7C" w:rsidRDefault="00341F7C" w:rsidP="00341F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1F7C" w:rsidRDefault="00341F7C" w:rsidP="00341F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= John Wyvelscombe(q.v.).  (ibid.)</w:t>
      </w:r>
    </w:p>
    <w:p w:rsidR="00341F7C" w:rsidRDefault="00341F7C" w:rsidP="00341F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Daughter:  Agnes(q.v.) = John Crydye.   (ibid.)</w:t>
      </w:r>
    </w:p>
    <w:p w:rsidR="00341F7C" w:rsidRDefault="00341F7C" w:rsidP="00341F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1F7C" w:rsidRDefault="00341F7C" w:rsidP="00341F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1F7C" w:rsidRDefault="00341F7C" w:rsidP="00341F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F7C" w:rsidRDefault="00341F7C" w:rsidP="00564E3C">
      <w:pPr>
        <w:spacing w:after="0" w:line="240" w:lineRule="auto"/>
      </w:pPr>
      <w:r>
        <w:separator/>
      </w:r>
    </w:p>
  </w:endnote>
  <w:endnote w:type="continuationSeparator" w:id="0">
    <w:p w:rsidR="00341F7C" w:rsidRDefault="00341F7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41F7C">
      <w:rPr>
        <w:rFonts w:ascii="Times New Roman" w:hAnsi="Times New Roman" w:cs="Times New Roman"/>
        <w:noProof/>
        <w:sz w:val="24"/>
        <w:szCs w:val="24"/>
      </w:rPr>
      <w:t>16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F7C" w:rsidRDefault="00341F7C" w:rsidP="00564E3C">
      <w:pPr>
        <w:spacing w:after="0" w:line="240" w:lineRule="auto"/>
      </w:pPr>
      <w:r>
        <w:separator/>
      </w:r>
    </w:p>
  </w:footnote>
  <w:footnote w:type="continuationSeparator" w:id="0">
    <w:p w:rsidR="00341F7C" w:rsidRDefault="00341F7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F7C"/>
    <w:rsid w:val="00341F7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5B7B54-3D67-4258-89F4-01A51B19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41F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2015-10-16T21:12:00Z</dcterms:created>
  <dcterms:modified xsi:type="dcterms:W3CDTF">2015-10-16T21:12:00Z</dcterms:modified>
</cp:coreProperties>
</file>