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0A7E9" w14:textId="77777777" w:rsidR="00B86D17" w:rsidRDefault="00B86D17" w:rsidP="00B86D17">
      <w:pPr>
        <w:pStyle w:val="NoSpacing"/>
      </w:pPr>
      <w:r>
        <w:rPr>
          <w:u w:val="single"/>
        </w:rPr>
        <w:t>John DODYNGTON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78B65CE6" w14:textId="4F5C26D6" w:rsidR="00B86D17" w:rsidRDefault="00B86D17" w:rsidP="00B86D17">
      <w:pPr>
        <w:pStyle w:val="NoSpacing"/>
      </w:pPr>
      <w:r>
        <w:t xml:space="preserve">of York. </w:t>
      </w:r>
      <w:r>
        <w:t>Fletcher.</w:t>
      </w:r>
      <w:bookmarkStart w:id="0" w:name="_GoBack"/>
      <w:bookmarkEnd w:id="0"/>
    </w:p>
    <w:p w14:paraId="0716D9CC" w14:textId="77777777" w:rsidR="00B86D17" w:rsidRDefault="00B86D17" w:rsidP="00B86D17">
      <w:pPr>
        <w:pStyle w:val="NoSpacing"/>
      </w:pPr>
    </w:p>
    <w:p w14:paraId="12AE0C80" w14:textId="77777777" w:rsidR="00B86D17" w:rsidRDefault="00B86D17" w:rsidP="00B86D17">
      <w:pPr>
        <w:pStyle w:val="NoSpacing"/>
      </w:pPr>
    </w:p>
    <w:p w14:paraId="3A22567A" w14:textId="77777777" w:rsidR="00B86D17" w:rsidRDefault="00B86D17" w:rsidP="00B86D17">
      <w:pPr>
        <w:pStyle w:val="NoSpacing"/>
      </w:pPr>
      <w:r>
        <w:tab/>
        <w:t>1486</w:t>
      </w:r>
      <w:r>
        <w:tab/>
        <w:t>He became a Freeman.   (R.F.Y. p.212)</w:t>
      </w:r>
    </w:p>
    <w:p w14:paraId="525C6734" w14:textId="77777777" w:rsidR="00B86D17" w:rsidRDefault="00B86D17" w:rsidP="00B86D17">
      <w:pPr>
        <w:pStyle w:val="NoSpacing"/>
      </w:pPr>
    </w:p>
    <w:p w14:paraId="3DF00A69" w14:textId="77777777" w:rsidR="00B86D17" w:rsidRDefault="00B86D17" w:rsidP="00B86D17">
      <w:pPr>
        <w:pStyle w:val="NoSpacing"/>
      </w:pPr>
    </w:p>
    <w:p w14:paraId="3CCC33CA" w14:textId="77777777" w:rsidR="00B86D17" w:rsidRPr="000B47C9" w:rsidRDefault="00B86D17" w:rsidP="00B86D17">
      <w:pPr>
        <w:pStyle w:val="NoSpacing"/>
      </w:pPr>
      <w:r>
        <w:t>12 October 2018</w:t>
      </w:r>
    </w:p>
    <w:p w14:paraId="69EDDB71" w14:textId="52C5EF78" w:rsidR="006B2F86" w:rsidRPr="00B86D17" w:rsidRDefault="00B86D17" w:rsidP="00E71FC3">
      <w:pPr>
        <w:pStyle w:val="NoSpacing"/>
      </w:pPr>
    </w:p>
    <w:sectPr w:rsidR="006B2F86" w:rsidRPr="00B86D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F0B61" w14:textId="77777777" w:rsidR="00B86D17" w:rsidRDefault="00B86D17" w:rsidP="00E71FC3">
      <w:pPr>
        <w:spacing w:after="0" w:line="240" w:lineRule="auto"/>
      </w:pPr>
      <w:r>
        <w:separator/>
      </w:r>
    </w:p>
  </w:endnote>
  <w:endnote w:type="continuationSeparator" w:id="0">
    <w:p w14:paraId="34ACF2E8" w14:textId="77777777" w:rsidR="00B86D17" w:rsidRDefault="00B86D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D0F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B5286" w14:textId="77777777" w:rsidR="00B86D17" w:rsidRDefault="00B86D17" w:rsidP="00E71FC3">
      <w:pPr>
        <w:spacing w:after="0" w:line="240" w:lineRule="auto"/>
      </w:pPr>
      <w:r>
        <w:separator/>
      </w:r>
    </w:p>
  </w:footnote>
  <w:footnote w:type="continuationSeparator" w:id="0">
    <w:p w14:paraId="6FF9D10F" w14:textId="77777777" w:rsidR="00B86D17" w:rsidRDefault="00B86D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17"/>
    <w:rsid w:val="001A7C09"/>
    <w:rsid w:val="00577BD5"/>
    <w:rsid w:val="00656CBA"/>
    <w:rsid w:val="006A1F77"/>
    <w:rsid w:val="00733BE7"/>
    <w:rsid w:val="00AB52E8"/>
    <w:rsid w:val="00B16D3F"/>
    <w:rsid w:val="00B86D1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378E1"/>
  <w15:chartTrackingRefBased/>
  <w15:docId w15:val="{D540B804-00FA-48FD-AE82-D84DB06F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2018-10-12T20:57:00Z</dcterms:created>
  <dcterms:modified xsi:type="dcterms:W3CDTF">2018-10-12T20:58:00Z</dcterms:modified>
</cp:coreProperties>
</file>