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33B5B" w14:textId="77777777" w:rsidR="00267580" w:rsidRDefault="00267580" w:rsidP="002675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DODYNGTON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0FE8D8A5" w14:textId="77777777" w:rsidR="00267580" w:rsidRDefault="00267580" w:rsidP="002675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Sherston</w:t>
      </w:r>
      <w:proofErr w:type="spellEnd"/>
      <w:r>
        <w:rPr>
          <w:rFonts w:ascii="Times New Roman" w:hAnsi="Times New Roman" w:cs="Times New Roman"/>
          <w:sz w:val="24"/>
          <w:szCs w:val="24"/>
        </w:rPr>
        <w:t>, Wiltshire. Chapman.</w:t>
      </w:r>
    </w:p>
    <w:p w14:paraId="72CBE976" w14:textId="77777777" w:rsidR="00267580" w:rsidRDefault="00267580" w:rsidP="002675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3C84490" w14:textId="77777777" w:rsidR="00267580" w:rsidRDefault="00267580" w:rsidP="002675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4FB02FC" w14:textId="77777777" w:rsidR="00267580" w:rsidRDefault="00267580" w:rsidP="002675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Frensche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Stephen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Welle</w:t>
      </w:r>
      <w:proofErr w:type="spellEnd"/>
    </w:p>
    <w:p w14:paraId="2CAE39A4" w14:textId="77777777" w:rsidR="00267580" w:rsidRDefault="00267580" w:rsidP="00267580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463737">
        <w:rPr>
          <w:rFonts w:ascii="Times New Roman" w:hAnsi="Times New Roman" w:cs="Times New Roman"/>
          <w:sz w:val="24"/>
          <w:szCs w:val="24"/>
        </w:rPr>
        <w:t>Sherston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</w:t>
      </w:r>
      <w:r w:rsidRPr="00463737">
        <w:rPr>
          <w:rFonts w:ascii="Times New Roman" w:hAnsi="Times New Roman" w:cs="Times New Roman"/>
          <w:sz w:val="24"/>
          <w:szCs w:val="24"/>
        </w:rPr>
        <w:t>John</w:t>
      </w:r>
      <w:r>
        <w:rPr>
          <w:rFonts w:ascii="Times New Roman" w:hAnsi="Times New Roman" w:cs="Times New Roman"/>
          <w:sz w:val="24"/>
          <w:szCs w:val="24"/>
        </w:rPr>
        <w:t xml:space="preserve"> Williams of Maiden Bradley, Wiltshire(q.v.), </w:t>
      </w:r>
    </w:p>
    <w:p w14:paraId="32E615FB" w14:textId="77777777" w:rsidR="00267580" w:rsidRDefault="00267580" w:rsidP="00267580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John Mere of Rode, Somerset(q.v.), John Smyth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Sherston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Cotiller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Chippenham(q.v.).    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FE60A03" w14:textId="77777777" w:rsidR="00267580" w:rsidRDefault="00267580" w:rsidP="002675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71AE808" w14:textId="77777777" w:rsidR="00267580" w:rsidRDefault="00267580" w:rsidP="002675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E447E07" w14:textId="77777777" w:rsidR="00267580" w:rsidRDefault="00267580" w:rsidP="002675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2022</w:t>
      </w:r>
    </w:p>
    <w:p w14:paraId="660CEBE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F37C2" w14:textId="77777777" w:rsidR="00267580" w:rsidRDefault="00267580" w:rsidP="009139A6">
      <w:r>
        <w:separator/>
      </w:r>
    </w:p>
  </w:endnote>
  <w:endnote w:type="continuationSeparator" w:id="0">
    <w:p w14:paraId="70AD3981" w14:textId="77777777" w:rsidR="00267580" w:rsidRDefault="002675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0D2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0730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9CC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418F4" w14:textId="77777777" w:rsidR="00267580" w:rsidRDefault="00267580" w:rsidP="009139A6">
      <w:r>
        <w:separator/>
      </w:r>
    </w:p>
  </w:footnote>
  <w:footnote w:type="continuationSeparator" w:id="0">
    <w:p w14:paraId="6AD5070B" w14:textId="77777777" w:rsidR="00267580" w:rsidRDefault="002675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A3B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10F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083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580"/>
    <w:rsid w:val="000666E0"/>
    <w:rsid w:val="002510B7"/>
    <w:rsid w:val="0026758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FB487"/>
  <w15:chartTrackingRefBased/>
  <w15:docId w15:val="{C52765AE-1C4A-49AE-B564-F7947755B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675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2022-07-17T16:15:00Z</dcterms:created>
  <dcterms:modified xsi:type="dcterms:W3CDTF">2022-07-17T16:15:00Z</dcterms:modified>
</cp:coreProperties>
</file>