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FB3E0" w14:textId="77777777" w:rsidR="005A489C" w:rsidRDefault="005A489C" w:rsidP="005A48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DODYNGTON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0F9459A4" w14:textId="77777777" w:rsidR="005A489C" w:rsidRDefault="005A489C" w:rsidP="005A48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493FA412" w14:textId="77777777" w:rsidR="005A489C" w:rsidRDefault="005A489C" w:rsidP="005A48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98628EC" w14:textId="77777777" w:rsidR="005A489C" w:rsidRDefault="005A489C" w:rsidP="005A48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ADCAC2B" w14:textId="77777777" w:rsidR="005A489C" w:rsidRDefault="005A489C" w:rsidP="005A489C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1EC5BD92" w14:textId="77777777" w:rsidR="005A489C" w:rsidRPr="00065994" w:rsidRDefault="005A489C" w:rsidP="005A489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23065C9D" w14:textId="77777777" w:rsidR="005A489C" w:rsidRPr="00065994" w:rsidRDefault="005A489C" w:rsidP="005A489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61BACF4" w14:textId="77777777" w:rsidR="005A489C" w:rsidRDefault="005A489C" w:rsidP="005A489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EC6F624" w14:textId="77777777" w:rsidR="005A489C" w:rsidRDefault="005A489C" w:rsidP="005A48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1DD9354" w14:textId="77777777" w:rsidR="005A489C" w:rsidRDefault="005A489C" w:rsidP="005A48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C69C599" w14:textId="77777777" w:rsidR="005A489C" w:rsidRDefault="005A489C" w:rsidP="005A489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 September 2023</w:t>
      </w:r>
    </w:p>
    <w:p w14:paraId="588290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9D2E9" w14:textId="77777777" w:rsidR="005A489C" w:rsidRDefault="005A489C" w:rsidP="009139A6">
      <w:r>
        <w:separator/>
      </w:r>
    </w:p>
  </w:endnote>
  <w:endnote w:type="continuationSeparator" w:id="0">
    <w:p w14:paraId="2FE19994" w14:textId="77777777" w:rsidR="005A489C" w:rsidRDefault="005A48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99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803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7AA0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3E2DB" w14:textId="77777777" w:rsidR="005A489C" w:rsidRDefault="005A489C" w:rsidP="009139A6">
      <w:r>
        <w:separator/>
      </w:r>
    </w:p>
  </w:footnote>
  <w:footnote w:type="continuationSeparator" w:id="0">
    <w:p w14:paraId="46584B3A" w14:textId="77777777" w:rsidR="005A489C" w:rsidRDefault="005A48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CEA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D52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E70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89C"/>
    <w:rsid w:val="000666E0"/>
    <w:rsid w:val="002510B7"/>
    <w:rsid w:val="005A489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BEC3D"/>
  <w15:chartTrackingRefBased/>
  <w15:docId w15:val="{E1AC70BE-9C3F-402A-B824-2BDCDB09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2023-09-20T20:04:00Z</dcterms:created>
  <dcterms:modified xsi:type="dcterms:W3CDTF">2023-09-20T20:05:00Z</dcterms:modified>
</cp:coreProperties>
</file>