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42D6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DODYNGSELS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D01D1DF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DD58D0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A506B1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commission held in Repton, Derbyshire, into lands of </w:t>
      </w:r>
    </w:p>
    <w:p w14:paraId="14FE9A0E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668D831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19-73)</w:t>
      </w:r>
    </w:p>
    <w:p w14:paraId="7F3A7FC0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3F28C" w14:textId="77777777" w:rsidR="0045293A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C99D6" w14:textId="77777777" w:rsidR="0045293A" w:rsidRPr="00141F88" w:rsidRDefault="0045293A" w:rsidP="004529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3D9FDE91" w14:textId="75666A54" w:rsidR="00BA00AB" w:rsidRPr="0045293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529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B217" w14:textId="77777777" w:rsidR="0045293A" w:rsidRDefault="0045293A" w:rsidP="009139A6">
      <w:r>
        <w:separator/>
      </w:r>
    </w:p>
  </w:endnote>
  <w:endnote w:type="continuationSeparator" w:id="0">
    <w:p w14:paraId="26A3EF13" w14:textId="77777777" w:rsidR="0045293A" w:rsidRDefault="004529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EE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E0F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93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32B9" w14:textId="77777777" w:rsidR="0045293A" w:rsidRDefault="0045293A" w:rsidP="009139A6">
      <w:r>
        <w:separator/>
      </w:r>
    </w:p>
  </w:footnote>
  <w:footnote w:type="continuationSeparator" w:id="0">
    <w:p w14:paraId="5510EDE2" w14:textId="77777777" w:rsidR="0045293A" w:rsidRDefault="004529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F96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74E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789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3A"/>
    <w:rsid w:val="000666E0"/>
    <w:rsid w:val="002510B7"/>
    <w:rsid w:val="0045293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005F"/>
  <w15:chartTrackingRefBased/>
  <w15:docId w15:val="{61562489-A9DF-4288-8656-00966C8A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2022-03-25T20:52:00Z</dcterms:created>
  <dcterms:modified xsi:type="dcterms:W3CDTF">2022-03-25T20:53:00Z</dcterms:modified>
</cp:coreProperties>
</file>