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E397" w14:textId="77777777" w:rsidR="002F6329" w:rsidRDefault="002F6329" w:rsidP="002F63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Gerard DODYNGSELS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d.ca.1493)</w:t>
      </w:r>
    </w:p>
    <w:p w14:paraId="4763E2A2" w14:textId="77777777" w:rsidR="002F6329" w:rsidRDefault="002F6329" w:rsidP="002F6329">
      <w:pPr>
        <w:pStyle w:val="NoSpacing"/>
        <w:rPr>
          <w:rFonts w:cs="Times New Roman"/>
          <w:szCs w:val="24"/>
        </w:rPr>
      </w:pPr>
    </w:p>
    <w:p w14:paraId="5DFA4554" w14:textId="77777777" w:rsidR="002F6329" w:rsidRDefault="002F6329" w:rsidP="002F6329">
      <w:pPr>
        <w:pStyle w:val="NoSpacing"/>
        <w:rPr>
          <w:rFonts w:cs="Times New Roman"/>
          <w:szCs w:val="24"/>
        </w:rPr>
      </w:pPr>
    </w:p>
    <w:p w14:paraId="6542979B" w14:textId="77777777" w:rsidR="002F6329" w:rsidRDefault="002F6329" w:rsidP="002F63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Nov.1493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Oxfordshire.</w:t>
      </w:r>
    </w:p>
    <w:p w14:paraId="46BF0B52" w14:textId="77777777" w:rsidR="002F6329" w:rsidRDefault="002F6329" w:rsidP="002F63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p.196)</w:t>
      </w:r>
    </w:p>
    <w:p w14:paraId="2A2225DA" w14:textId="77777777" w:rsidR="002F6329" w:rsidRDefault="002F6329" w:rsidP="002F6329">
      <w:pPr>
        <w:pStyle w:val="NoSpacing"/>
        <w:rPr>
          <w:rFonts w:cs="Times New Roman"/>
          <w:szCs w:val="24"/>
        </w:rPr>
      </w:pPr>
    </w:p>
    <w:p w14:paraId="7B12E699" w14:textId="77777777" w:rsidR="002F6329" w:rsidRDefault="002F6329" w:rsidP="002F6329">
      <w:pPr>
        <w:pStyle w:val="NoSpacing"/>
        <w:rPr>
          <w:rFonts w:cs="Times New Roman"/>
          <w:szCs w:val="24"/>
        </w:rPr>
      </w:pPr>
    </w:p>
    <w:p w14:paraId="1F256396" w14:textId="77777777" w:rsidR="002F6329" w:rsidRDefault="002F6329" w:rsidP="002F632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December 2023</w:t>
      </w:r>
    </w:p>
    <w:p w14:paraId="2989A8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6BEC5" w14:textId="77777777" w:rsidR="002F6329" w:rsidRDefault="002F6329" w:rsidP="009139A6">
      <w:r>
        <w:separator/>
      </w:r>
    </w:p>
  </w:endnote>
  <w:endnote w:type="continuationSeparator" w:id="0">
    <w:p w14:paraId="3593833F" w14:textId="77777777" w:rsidR="002F6329" w:rsidRDefault="002F63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EEE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321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7D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05AD4" w14:textId="77777777" w:rsidR="002F6329" w:rsidRDefault="002F6329" w:rsidP="009139A6">
      <w:r>
        <w:separator/>
      </w:r>
    </w:p>
  </w:footnote>
  <w:footnote w:type="continuationSeparator" w:id="0">
    <w:p w14:paraId="2997F793" w14:textId="77777777" w:rsidR="002F6329" w:rsidRDefault="002F63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E97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73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A01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329"/>
    <w:rsid w:val="000666E0"/>
    <w:rsid w:val="002510B7"/>
    <w:rsid w:val="002F632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2DAC1"/>
  <w15:chartTrackingRefBased/>
  <w15:docId w15:val="{FA433106-4885-44C4-8B4B-CF47D9C8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2023-12-22T21:24:00Z</dcterms:created>
  <dcterms:modified xsi:type="dcterms:W3CDTF">2023-12-22T21:24:00Z</dcterms:modified>
</cp:coreProperties>
</file>