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5B6E4" w14:textId="526548E3" w:rsidR="00BA00AB" w:rsidRDefault="00411F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de DODYNGSELLES</w:t>
      </w:r>
      <w:r>
        <w:rPr>
          <w:rFonts w:ascii="Times New Roman" w:hAnsi="Times New Roman" w:cs="Times New Roman"/>
          <w:sz w:val="24"/>
          <w:szCs w:val="24"/>
        </w:rPr>
        <w:t xml:space="preserve">       (d.1403)</w:t>
      </w:r>
    </w:p>
    <w:p w14:paraId="12AA1059" w14:textId="2141DEAE" w:rsidR="00411F66" w:rsidRDefault="00411F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88376" w14:textId="1CA8464C" w:rsidR="00411F66" w:rsidRDefault="00411F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C12745" w14:textId="77777777" w:rsidR="00411F66" w:rsidRDefault="00411F66" w:rsidP="00411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Jan.1404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dead by this date.   </w:t>
      </w:r>
      <w:r>
        <w:rPr>
          <w:rFonts w:ascii="Times New Roman" w:hAnsi="Times New Roman" w:cs="Times New Roman"/>
          <w:sz w:val="24"/>
          <w:szCs w:val="24"/>
        </w:rPr>
        <w:t>(C.F.R. 1399-1405 p.222)</w:t>
      </w:r>
    </w:p>
    <w:p w14:paraId="7E9D91F8" w14:textId="1BDC84C7" w:rsidR="00411F66" w:rsidRDefault="00411F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DE768B" w14:textId="7276B1CC" w:rsidR="00411F66" w:rsidRDefault="00411F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9186D" w14:textId="1CAA2E2C" w:rsidR="00411F66" w:rsidRPr="00411F66" w:rsidRDefault="00411F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2021</w:t>
      </w:r>
    </w:p>
    <w:sectPr w:rsidR="00411F66" w:rsidRPr="00411F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3D97E" w14:textId="77777777" w:rsidR="00411F66" w:rsidRDefault="00411F66" w:rsidP="009139A6">
      <w:r>
        <w:separator/>
      </w:r>
    </w:p>
  </w:endnote>
  <w:endnote w:type="continuationSeparator" w:id="0">
    <w:p w14:paraId="0E759C3D" w14:textId="77777777" w:rsidR="00411F66" w:rsidRDefault="00411F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7D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A8D8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7F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6043F" w14:textId="77777777" w:rsidR="00411F66" w:rsidRDefault="00411F66" w:rsidP="009139A6">
      <w:r>
        <w:separator/>
      </w:r>
    </w:p>
  </w:footnote>
  <w:footnote w:type="continuationSeparator" w:id="0">
    <w:p w14:paraId="52171487" w14:textId="77777777" w:rsidR="00411F66" w:rsidRDefault="00411F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568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8AB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1DA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66"/>
    <w:rsid w:val="000666E0"/>
    <w:rsid w:val="002510B7"/>
    <w:rsid w:val="00411F6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E2BD1"/>
  <w15:chartTrackingRefBased/>
  <w15:docId w15:val="{2B16A844-C922-4360-8623-A2F2F922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2021-06-07T19:06:00Z</dcterms:created>
  <dcterms:modified xsi:type="dcterms:W3CDTF">2021-06-07T19:08:00Z</dcterms:modified>
</cp:coreProperties>
</file>