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4A0E6" w14:textId="77777777" w:rsidR="00CB2959" w:rsidRDefault="00CB2959" w:rsidP="00CB29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Mary DODYNGSELLES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 1428)</w:t>
      </w:r>
    </w:p>
    <w:p w14:paraId="6A8D8D91" w14:textId="77777777" w:rsidR="00CB2959" w:rsidRDefault="00CB2959" w:rsidP="00CB29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37CD0BC" w14:textId="77777777" w:rsidR="00CB2959" w:rsidRDefault="00CB2959" w:rsidP="00CB2959">
      <w:pPr>
        <w:pStyle w:val="NoSpacing"/>
        <w:rPr>
          <w:rFonts w:cs="Times New Roman"/>
          <w:szCs w:val="24"/>
        </w:rPr>
      </w:pPr>
    </w:p>
    <w:p w14:paraId="7660AD10" w14:textId="77777777" w:rsidR="00CB2959" w:rsidRDefault="00CB2959" w:rsidP="00CB2959">
      <w:pPr>
        <w:pStyle w:val="NoSpacing"/>
        <w:rPr>
          <w:rFonts w:cs="Times New Roman"/>
          <w:szCs w:val="24"/>
        </w:rPr>
      </w:pPr>
    </w:p>
    <w:p w14:paraId="75DC26CF" w14:textId="77777777" w:rsidR="00CB2959" w:rsidRDefault="00CB2959" w:rsidP="00CB29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John.   (C.F.R. 1422-30 p.188)</w:t>
      </w:r>
    </w:p>
    <w:p w14:paraId="19C9D7E6" w14:textId="77777777" w:rsidR="00CB2959" w:rsidRDefault="00CB2959" w:rsidP="00CB2959">
      <w:pPr>
        <w:pStyle w:val="NoSpacing"/>
        <w:rPr>
          <w:rFonts w:cs="Times New Roman"/>
          <w:szCs w:val="24"/>
        </w:rPr>
      </w:pPr>
    </w:p>
    <w:p w14:paraId="6F6C6067" w14:textId="77777777" w:rsidR="00CB2959" w:rsidRDefault="00CB2959" w:rsidP="00CB2959">
      <w:pPr>
        <w:pStyle w:val="NoSpacing"/>
        <w:rPr>
          <w:rFonts w:cs="Times New Roman"/>
          <w:szCs w:val="24"/>
        </w:rPr>
      </w:pPr>
    </w:p>
    <w:p w14:paraId="2BBB450F" w14:textId="77777777" w:rsidR="00CB2959" w:rsidRDefault="00CB2959" w:rsidP="00CB29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Jan.1428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Warwickshire.</w:t>
      </w:r>
    </w:p>
    <w:p w14:paraId="4A550AD1" w14:textId="77777777" w:rsidR="00CB2959" w:rsidRDefault="00CB2959" w:rsidP="00CB29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3B8CE0DF" w14:textId="77777777" w:rsidR="00CB2959" w:rsidRDefault="00CB2959" w:rsidP="00CB2959">
      <w:pPr>
        <w:pStyle w:val="NoSpacing"/>
        <w:rPr>
          <w:rFonts w:cs="Times New Roman"/>
          <w:szCs w:val="24"/>
        </w:rPr>
      </w:pPr>
    </w:p>
    <w:p w14:paraId="269BA8E6" w14:textId="77777777" w:rsidR="00CB2959" w:rsidRDefault="00CB2959" w:rsidP="00CB2959">
      <w:pPr>
        <w:pStyle w:val="NoSpacing"/>
        <w:rPr>
          <w:rFonts w:cs="Times New Roman"/>
          <w:szCs w:val="24"/>
        </w:rPr>
      </w:pPr>
    </w:p>
    <w:p w14:paraId="3CAB49E2" w14:textId="77777777" w:rsidR="00CB2959" w:rsidRDefault="00CB2959" w:rsidP="00CB29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2024</w:t>
      </w:r>
    </w:p>
    <w:p w14:paraId="0B17A8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1ED9A" w14:textId="77777777" w:rsidR="00CB2959" w:rsidRDefault="00CB2959" w:rsidP="009139A6">
      <w:r>
        <w:separator/>
      </w:r>
    </w:p>
  </w:endnote>
  <w:endnote w:type="continuationSeparator" w:id="0">
    <w:p w14:paraId="6F78929F" w14:textId="77777777" w:rsidR="00CB2959" w:rsidRDefault="00CB29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66F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7F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3C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03DDD" w14:textId="77777777" w:rsidR="00CB2959" w:rsidRDefault="00CB2959" w:rsidP="009139A6">
      <w:r>
        <w:separator/>
      </w:r>
    </w:p>
  </w:footnote>
  <w:footnote w:type="continuationSeparator" w:id="0">
    <w:p w14:paraId="7AF353E2" w14:textId="77777777" w:rsidR="00CB2959" w:rsidRDefault="00CB29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711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01A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1F5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5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2959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373C3"/>
  <w15:chartTrackingRefBased/>
  <w15:docId w15:val="{D8216D6B-7B79-484B-8CDE-C2D5B5A5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2024-03-23T21:14:00Z</dcterms:created>
  <dcterms:modified xsi:type="dcterms:W3CDTF">2024-03-23T21:15:00Z</dcterms:modified>
</cp:coreProperties>
</file>