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C56E6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Edward DODYNGCELSSE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FCE9A8E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Warwickshire. </w:t>
      </w:r>
    </w:p>
    <w:p w14:paraId="640C3418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3755F5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John White of London, cutler(q.v.), brought a plaint of debt against him,</w:t>
      </w:r>
    </w:p>
    <w:p w14:paraId="3CE97EA8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Tetisale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Tittleshall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Gardeyn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St.Clement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ACC706" w14:textId="77777777" w:rsidR="00AA0709" w:rsidRDefault="00AA0709" w:rsidP="00AA070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without Temple Bar, London(q.v.), and John Bocher of Wandsworth, Surrey(q.v.).</w:t>
      </w:r>
    </w:p>
    <w:p w14:paraId="535C22C5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0AEC77F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280424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33AAFA" w14:textId="77777777" w:rsidR="00AA0709" w:rsidRDefault="00AA0709" w:rsidP="00AA07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2022</w:t>
      </w:r>
    </w:p>
    <w:p w14:paraId="10143D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2AEE" w14:textId="77777777" w:rsidR="00AA0709" w:rsidRDefault="00AA0709" w:rsidP="009139A6">
      <w:r>
        <w:separator/>
      </w:r>
    </w:p>
  </w:endnote>
  <w:endnote w:type="continuationSeparator" w:id="0">
    <w:p w14:paraId="0503C0DB" w14:textId="77777777" w:rsidR="00AA0709" w:rsidRDefault="00AA07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823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30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1F3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C7784" w14:textId="77777777" w:rsidR="00AA0709" w:rsidRDefault="00AA0709" w:rsidP="009139A6">
      <w:r>
        <w:separator/>
      </w:r>
    </w:p>
  </w:footnote>
  <w:footnote w:type="continuationSeparator" w:id="0">
    <w:p w14:paraId="05B3D69D" w14:textId="77777777" w:rsidR="00AA0709" w:rsidRDefault="00AA07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590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DB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AFD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09"/>
    <w:rsid w:val="000666E0"/>
    <w:rsid w:val="002510B7"/>
    <w:rsid w:val="005C130B"/>
    <w:rsid w:val="00826F5C"/>
    <w:rsid w:val="009139A6"/>
    <w:rsid w:val="009448BB"/>
    <w:rsid w:val="00A3176C"/>
    <w:rsid w:val="00AA070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455E4"/>
  <w15:chartTrackingRefBased/>
  <w15:docId w15:val="{8432F269-68E1-4A9F-BD63-32AC0C1F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07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2022-07-20T12:56:00Z</dcterms:created>
  <dcterms:modified xsi:type="dcterms:W3CDTF">2022-07-20T12:57:00Z</dcterms:modified>
</cp:coreProperties>
</file>