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6E171" w14:textId="77777777" w:rsidR="008E4205" w:rsidRDefault="008E4205" w:rsidP="008E420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DODYNG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3C838C1C" w14:textId="77777777" w:rsidR="008E4205" w:rsidRDefault="008E4205" w:rsidP="008E4205">
      <w:pPr>
        <w:pStyle w:val="NoSpacing"/>
        <w:rPr>
          <w:rFonts w:eastAsia="Times New Roman" w:cs="Times New Roman"/>
          <w:szCs w:val="24"/>
        </w:rPr>
      </w:pPr>
    </w:p>
    <w:p w14:paraId="1DA2E2C5" w14:textId="77777777" w:rsidR="008E4205" w:rsidRDefault="008E4205" w:rsidP="008E4205">
      <w:pPr>
        <w:pStyle w:val="NoSpacing"/>
        <w:rPr>
          <w:rFonts w:eastAsia="Times New Roman" w:cs="Times New Roman"/>
          <w:szCs w:val="24"/>
        </w:rPr>
      </w:pPr>
    </w:p>
    <w:p w14:paraId="0CE255D1" w14:textId="77777777" w:rsidR="008E4205" w:rsidRDefault="008E4205" w:rsidP="008E420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Jun.</w:t>
      </w:r>
      <w:r>
        <w:rPr>
          <w:rFonts w:eastAsia="Times New Roman" w:cs="Times New Roman"/>
          <w:szCs w:val="24"/>
        </w:rPr>
        <w:tab/>
        <w:t>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Taunton, Somerset,</w:t>
      </w:r>
    </w:p>
    <w:p w14:paraId="6202F9E2" w14:textId="77777777" w:rsidR="008E4205" w:rsidRDefault="008E4205" w:rsidP="008E420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into lands of Robert </w:t>
      </w:r>
      <w:proofErr w:type="spellStart"/>
      <w:r>
        <w:rPr>
          <w:rFonts w:eastAsia="Times New Roman" w:cs="Times New Roman"/>
          <w:szCs w:val="24"/>
        </w:rPr>
        <w:t>Stenyng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27392D78" w14:textId="77777777" w:rsidR="008E4205" w:rsidRDefault="008E4205" w:rsidP="008E420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7920A51" w14:textId="77777777" w:rsidR="008E4205" w:rsidRDefault="008E4205" w:rsidP="008E4205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p.95)</w:t>
      </w:r>
    </w:p>
    <w:p w14:paraId="18A2A855" w14:textId="77777777" w:rsidR="008E4205" w:rsidRDefault="008E4205" w:rsidP="008E4205">
      <w:pPr>
        <w:pStyle w:val="NoSpacing"/>
        <w:rPr>
          <w:rFonts w:eastAsia="Times New Roman" w:cs="Times New Roman"/>
          <w:szCs w:val="24"/>
        </w:rPr>
      </w:pPr>
    </w:p>
    <w:p w14:paraId="332095BA" w14:textId="77777777" w:rsidR="008E4205" w:rsidRDefault="008E4205" w:rsidP="008E4205">
      <w:pPr>
        <w:pStyle w:val="NoSpacing"/>
        <w:rPr>
          <w:rFonts w:eastAsia="Times New Roman" w:cs="Times New Roman"/>
          <w:szCs w:val="24"/>
        </w:rPr>
      </w:pPr>
    </w:p>
    <w:p w14:paraId="041CDA0A" w14:textId="77777777" w:rsidR="008E4205" w:rsidRDefault="008E4205" w:rsidP="008E420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9 July 2023</w:t>
      </w:r>
    </w:p>
    <w:p w14:paraId="34294F9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FB796" w14:textId="77777777" w:rsidR="008E4205" w:rsidRDefault="008E4205" w:rsidP="009139A6">
      <w:r>
        <w:separator/>
      </w:r>
    </w:p>
  </w:endnote>
  <w:endnote w:type="continuationSeparator" w:id="0">
    <w:p w14:paraId="4565E7D5" w14:textId="77777777" w:rsidR="008E4205" w:rsidRDefault="008E42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B9F5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67C1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A3E2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FAE59" w14:textId="77777777" w:rsidR="008E4205" w:rsidRDefault="008E4205" w:rsidP="009139A6">
      <w:r>
        <w:separator/>
      </w:r>
    </w:p>
  </w:footnote>
  <w:footnote w:type="continuationSeparator" w:id="0">
    <w:p w14:paraId="60DE0DE6" w14:textId="77777777" w:rsidR="008E4205" w:rsidRDefault="008E42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DB3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F568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1B6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205"/>
    <w:rsid w:val="000666E0"/>
    <w:rsid w:val="002510B7"/>
    <w:rsid w:val="005C130B"/>
    <w:rsid w:val="00826F5C"/>
    <w:rsid w:val="008E4205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E38D6"/>
  <w15:chartTrackingRefBased/>
  <w15:docId w15:val="{1E8CF498-CAC0-4CC3-974F-71F7297A9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2023-07-09T19:54:00Z</dcterms:created>
  <dcterms:modified xsi:type="dcterms:W3CDTF">2023-07-09T19:55:00Z</dcterms:modified>
</cp:coreProperties>
</file>