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926EB" w14:textId="77777777" w:rsidR="003B03F1" w:rsidRDefault="003B03F1" w:rsidP="003B03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DODYLL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14F6D71F" w14:textId="77777777" w:rsidR="003B03F1" w:rsidRDefault="003B03F1" w:rsidP="003B03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Man-at-arms.</w:t>
      </w:r>
    </w:p>
    <w:p w14:paraId="5CA77A41" w14:textId="77777777" w:rsidR="003B03F1" w:rsidRDefault="003B03F1" w:rsidP="003B03F1">
      <w:pPr>
        <w:pStyle w:val="NoSpacing"/>
        <w:rPr>
          <w:rFonts w:cs="Times New Roman"/>
          <w:szCs w:val="24"/>
        </w:rPr>
      </w:pPr>
    </w:p>
    <w:p w14:paraId="200A0015" w14:textId="77777777" w:rsidR="003B03F1" w:rsidRDefault="003B03F1" w:rsidP="003B03F1">
      <w:pPr>
        <w:pStyle w:val="NoSpacing"/>
        <w:rPr>
          <w:rFonts w:cs="Times New Roman"/>
          <w:szCs w:val="24"/>
        </w:rPr>
      </w:pPr>
    </w:p>
    <w:p w14:paraId="3AB1F1C2" w14:textId="77777777" w:rsidR="003B03F1" w:rsidRDefault="003B03F1" w:rsidP="003B03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1417</w:t>
      </w:r>
      <w:r>
        <w:rPr>
          <w:rFonts w:cs="Times New Roman"/>
          <w:szCs w:val="24"/>
        </w:rPr>
        <w:tab/>
        <w:t>He served on expedition to France under the command of Sir James</w:t>
      </w:r>
    </w:p>
    <w:p w14:paraId="579467EE" w14:textId="77777777" w:rsidR="003B03F1" w:rsidRDefault="003B03F1" w:rsidP="003B03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Harrington(q.v.).</w:t>
      </w:r>
    </w:p>
    <w:p w14:paraId="73640819" w14:textId="77777777" w:rsidR="003B03F1" w:rsidRDefault="003B03F1" w:rsidP="003B03F1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(ref. TNA, E101/51/2, m4, from the AHRC-funded ‘The Soldier in Later Medieval England Online Database’ www.medievalsoldier.org, accessed</w:t>
      </w:r>
    </w:p>
    <w:p w14:paraId="5F97A3D6" w14:textId="77777777" w:rsidR="003B03F1" w:rsidRDefault="003B03F1" w:rsidP="003B03F1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57753337" w14:textId="77777777" w:rsidR="003B03F1" w:rsidRDefault="003B03F1" w:rsidP="003B03F1">
      <w:pPr>
        <w:pStyle w:val="NoSpacing"/>
        <w:rPr>
          <w:rFonts w:cs="Times New Roman"/>
          <w:szCs w:val="24"/>
        </w:rPr>
      </w:pPr>
    </w:p>
    <w:p w14:paraId="463AA317" w14:textId="77777777" w:rsidR="003B03F1" w:rsidRDefault="003B03F1" w:rsidP="003B03F1">
      <w:pPr>
        <w:pStyle w:val="NoSpacing"/>
        <w:rPr>
          <w:rFonts w:cs="Times New Roman"/>
          <w:szCs w:val="24"/>
        </w:rPr>
      </w:pPr>
    </w:p>
    <w:p w14:paraId="528F8897" w14:textId="77777777" w:rsidR="003B03F1" w:rsidRDefault="003B03F1" w:rsidP="003B03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January 2023</w:t>
      </w:r>
    </w:p>
    <w:p w14:paraId="7BBD7EE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D852B" w14:textId="77777777" w:rsidR="003B03F1" w:rsidRDefault="003B03F1" w:rsidP="009139A6">
      <w:r>
        <w:separator/>
      </w:r>
    </w:p>
  </w:endnote>
  <w:endnote w:type="continuationSeparator" w:id="0">
    <w:p w14:paraId="51140642" w14:textId="77777777" w:rsidR="003B03F1" w:rsidRDefault="003B03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D1E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1E5C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4DD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B02BF" w14:textId="77777777" w:rsidR="003B03F1" w:rsidRDefault="003B03F1" w:rsidP="009139A6">
      <w:r>
        <w:separator/>
      </w:r>
    </w:p>
  </w:footnote>
  <w:footnote w:type="continuationSeparator" w:id="0">
    <w:p w14:paraId="2582B6C0" w14:textId="77777777" w:rsidR="003B03F1" w:rsidRDefault="003B03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D35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6D2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0C9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3F1"/>
    <w:rsid w:val="000666E0"/>
    <w:rsid w:val="002510B7"/>
    <w:rsid w:val="003B03F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87E8"/>
  <w15:chartTrackingRefBased/>
  <w15:docId w15:val="{EA65B326-6346-49AF-A21C-ED55598BA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2023-04-19T18:18:00Z</dcterms:created>
  <dcterms:modified xsi:type="dcterms:W3CDTF">2023-04-19T18:19:00Z</dcterms:modified>
</cp:coreProperties>
</file>