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00A834" w14:textId="77777777" w:rsidR="004A045E" w:rsidRDefault="004A045E" w:rsidP="004A04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DODWORTH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A418BB0" w14:textId="77777777" w:rsidR="004A045E" w:rsidRDefault="004A045E" w:rsidP="004A04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Lound</w:t>
      </w:r>
      <w:proofErr w:type="spellEnd"/>
      <w:r>
        <w:rPr>
          <w:rFonts w:ascii="Times New Roman" w:hAnsi="Times New Roman" w:cs="Times New Roman"/>
        </w:rPr>
        <w:t>, Nottinghamshire. Gentleman.</w:t>
      </w:r>
    </w:p>
    <w:p w14:paraId="4F98ACA3" w14:textId="77777777" w:rsidR="004A045E" w:rsidRDefault="004A045E" w:rsidP="004A045E">
      <w:pPr>
        <w:rPr>
          <w:rFonts w:ascii="Times New Roman" w:hAnsi="Times New Roman" w:cs="Times New Roman"/>
        </w:rPr>
      </w:pPr>
    </w:p>
    <w:p w14:paraId="2F23D0EB" w14:textId="77777777" w:rsidR="004A045E" w:rsidRDefault="004A045E" w:rsidP="004A045E">
      <w:pPr>
        <w:rPr>
          <w:rFonts w:ascii="Times New Roman" w:hAnsi="Times New Roman" w:cs="Times New Roman"/>
        </w:rPr>
      </w:pPr>
    </w:p>
    <w:p w14:paraId="0C1289D6" w14:textId="77777777" w:rsidR="004A045E" w:rsidRDefault="004A045E" w:rsidP="004A04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Spert</w:t>
      </w:r>
      <w:proofErr w:type="spellEnd"/>
      <w:r>
        <w:rPr>
          <w:rFonts w:ascii="Times New Roman" w:hAnsi="Times New Roman" w:cs="Times New Roman"/>
        </w:rPr>
        <w:t>(q.v.) brought a plaint of debt against him, Thomas Edward</w:t>
      </w:r>
    </w:p>
    <w:p w14:paraId="3E3E8EA4" w14:textId="77777777" w:rsidR="004A045E" w:rsidRDefault="004A045E" w:rsidP="004A04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Hagworthingham</w:t>
      </w:r>
      <w:proofErr w:type="spellEnd"/>
      <w:r>
        <w:rPr>
          <w:rFonts w:ascii="Times New Roman" w:hAnsi="Times New Roman" w:cs="Times New Roman"/>
        </w:rPr>
        <w:t xml:space="preserve">, Lincolnshire(q.v.), Gregory </w:t>
      </w:r>
      <w:proofErr w:type="spellStart"/>
      <w:r>
        <w:rPr>
          <w:rFonts w:ascii="Times New Roman" w:hAnsi="Times New Roman" w:cs="Times New Roman"/>
        </w:rPr>
        <w:t>Donbyggyng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Colowe</w:t>
      </w:r>
      <w:proofErr w:type="spellEnd"/>
    </w:p>
    <w:p w14:paraId="00F2F064" w14:textId="77777777" w:rsidR="004A045E" w:rsidRDefault="004A045E" w:rsidP="004A04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Grange(q.v.) and Thomas </w:t>
      </w:r>
      <w:proofErr w:type="spellStart"/>
      <w:r>
        <w:rPr>
          <w:rFonts w:ascii="Times New Roman" w:hAnsi="Times New Roman" w:cs="Times New Roman"/>
        </w:rPr>
        <w:t>Jolyff</w:t>
      </w:r>
      <w:proofErr w:type="spellEnd"/>
      <w:r>
        <w:rPr>
          <w:rFonts w:ascii="Times New Roman" w:hAnsi="Times New Roman" w:cs="Times New Roman"/>
        </w:rPr>
        <w:t xml:space="preserve"> of Burgh in the Marsh(q.v.).</w:t>
      </w:r>
    </w:p>
    <w:p w14:paraId="02FCD265" w14:textId="77777777" w:rsidR="004A045E" w:rsidRDefault="004A045E" w:rsidP="004A04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53AE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8202AA9" w14:textId="77777777" w:rsidR="004A045E" w:rsidRDefault="004A045E" w:rsidP="004A045E">
      <w:pPr>
        <w:rPr>
          <w:rFonts w:ascii="Times New Roman" w:hAnsi="Times New Roman" w:cs="Times New Roman"/>
        </w:rPr>
      </w:pPr>
    </w:p>
    <w:p w14:paraId="45115CB0" w14:textId="77777777" w:rsidR="004A045E" w:rsidRDefault="004A045E" w:rsidP="004A045E">
      <w:pPr>
        <w:rPr>
          <w:rFonts w:ascii="Times New Roman" w:hAnsi="Times New Roman" w:cs="Times New Roman"/>
        </w:rPr>
      </w:pPr>
    </w:p>
    <w:p w14:paraId="461D9B83" w14:textId="77777777" w:rsidR="004A045E" w:rsidRDefault="004A045E" w:rsidP="004A04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January 2019</w:t>
      </w:r>
    </w:p>
    <w:p w14:paraId="2EB72B7B" w14:textId="77777777" w:rsidR="006B2F86" w:rsidRPr="00E71FC3" w:rsidRDefault="004A045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997077" w14:textId="77777777" w:rsidR="004A045E" w:rsidRDefault="004A045E" w:rsidP="00E71FC3">
      <w:r>
        <w:separator/>
      </w:r>
    </w:p>
  </w:endnote>
  <w:endnote w:type="continuationSeparator" w:id="0">
    <w:p w14:paraId="387B8AB8" w14:textId="77777777" w:rsidR="004A045E" w:rsidRDefault="004A045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1BA89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0BCB93" w14:textId="77777777" w:rsidR="004A045E" w:rsidRDefault="004A045E" w:rsidP="00E71FC3">
      <w:r>
        <w:separator/>
      </w:r>
    </w:p>
  </w:footnote>
  <w:footnote w:type="continuationSeparator" w:id="0">
    <w:p w14:paraId="3B7CF9DE" w14:textId="77777777" w:rsidR="004A045E" w:rsidRDefault="004A045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45E"/>
    <w:rsid w:val="001A7C09"/>
    <w:rsid w:val="004A045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75F93"/>
  <w15:chartTrackingRefBased/>
  <w15:docId w15:val="{8B43CF71-E49D-48EF-8704-C6E4EFB82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045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A04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2019-01-25T20:49:00Z</dcterms:created>
  <dcterms:modified xsi:type="dcterms:W3CDTF">2019-01-25T20:50:00Z</dcterms:modified>
</cp:coreProperties>
</file>