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69A14" w14:textId="77777777" w:rsidR="00D269DB" w:rsidRDefault="00D269DB" w:rsidP="00D269DB">
      <w:pPr>
        <w:pStyle w:val="NoSpacing"/>
      </w:pPr>
      <w:r>
        <w:rPr>
          <w:u w:val="single"/>
        </w:rPr>
        <w:t>Thomas DODWORTH</w:t>
      </w:r>
      <w:r>
        <w:t xml:space="preserve">    </w:t>
      </w:r>
      <w:proofErr w:type="gramStart"/>
      <w:r>
        <w:t xml:space="preserve">   (</w:t>
      </w:r>
      <w:proofErr w:type="gramEnd"/>
      <w:r>
        <w:t>fl.1413)</w:t>
      </w:r>
    </w:p>
    <w:p w14:paraId="69E1E554" w14:textId="77777777" w:rsidR="00D269DB" w:rsidRDefault="00D269DB" w:rsidP="00D269DB">
      <w:pPr>
        <w:pStyle w:val="NoSpacing"/>
      </w:pPr>
    </w:p>
    <w:p w14:paraId="1A27AF38" w14:textId="77777777" w:rsidR="00D269DB" w:rsidRDefault="00D269DB" w:rsidP="00D269DB">
      <w:pPr>
        <w:pStyle w:val="NoSpacing"/>
      </w:pPr>
    </w:p>
    <w:p w14:paraId="7F79B9CD" w14:textId="77777777" w:rsidR="00D269DB" w:rsidRDefault="00D269DB" w:rsidP="00D269DB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7BD9F218" w14:textId="77777777" w:rsidR="00D269DB" w:rsidRDefault="00D269DB" w:rsidP="00D269DB">
      <w:pPr>
        <w:pStyle w:val="NoSpacing"/>
      </w:pPr>
      <w:r>
        <w:tab/>
      </w:r>
      <w:r>
        <w:tab/>
        <w:t>all cities, boroughs and towns and from all secular lords of towns and</w:t>
      </w:r>
    </w:p>
    <w:p w14:paraId="73297009" w14:textId="77777777" w:rsidR="00D269DB" w:rsidRDefault="00D269DB" w:rsidP="00D269DB">
      <w:pPr>
        <w:pStyle w:val="NoSpacing"/>
        <w:ind w:left="1440"/>
      </w:pPr>
      <w:r>
        <w:t>other lay persons having goods and possessions in the North Riding of Yorkshire the taxes of the fifteenth and the tenth.</w:t>
      </w:r>
    </w:p>
    <w:p w14:paraId="17BC0A13" w14:textId="77777777" w:rsidR="00D269DB" w:rsidRDefault="00D269DB" w:rsidP="00D269DB">
      <w:pPr>
        <w:pStyle w:val="NoSpacing"/>
      </w:pPr>
      <w:r>
        <w:tab/>
      </w:r>
      <w:r>
        <w:tab/>
        <w:t>(C.F.R. 1413-22 p.26)</w:t>
      </w:r>
    </w:p>
    <w:p w14:paraId="23DB37AC" w14:textId="77777777" w:rsidR="00D269DB" w:rsidRDefault="00D269DB" w:rsidP="00D269DB">
      <w:pPr>
        <w:pStyle w:val="NoSpacing"/>
      </w:pPr>
    </w:p>
    <w:p w14:paraId="2BF380E0" w14:textId="77777777" w:rsidR="00D269DB" w:rsidRDefault="00D269DB" w:rsidP="00D269DB">
      <w:pPr>
        <w:pStyle w:val="NoSpacing"/>
      </w:pPr>
    </w:p>
    <w:p w14:paraId="37A3DE7A" w14:textId="77777777" w:rsidR="00D269DB" w:rsidRDefault="00D269DB" w:rsidP="00D269DB">
      <w:pPr>
        <w:pStyle w:val="NoSpacing"/>
      </w:pPr>
      <w:r>
        <w:t>25 July 2024</w:t>
      </w:r>
    </w:p>
    <w:p w14:paraId="37F984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4FC625" w14:textId="77777777" w:rsidR="00D269DB" w:rsidRDefault="00D269DB" w:rsidP="009139A6">
      <w:r>
        <w:separator/>
      </w:r>
    </w:p>
  </w:endnote>
  <w:endnote w:type="continuationSeparator" w:id="0">
    <w:p w14:paraId="4A5A9760" w14:textId="77777777" w:rsidR="00D269DB" w:rsidRDefault="00D269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EB6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038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467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CACEF0" w14:textId="77777777" w:rsidR="00D269DB" w:rsidRDefault="00D269DB" w:rsidP="009139A6">
      <w:r>
        <w:separator/>
      </w:r>
    </w:p>
  </w:footnote>
  <w:footnote w:type="continuationSeparator" w:id="0">
    <w:p w14:paraId="14FBFF64" w14:textId="77777777" w:rsidR="00D269DB" w:rsidRDefault="00D269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B1F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F5F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4A8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DB"/>
    <w:rsid w:val="000666E0"/>
    <w:rsid w:val="002510B7"/>
    <w:rsid w:val="002700C6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269D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E9781"/>
  <w15:chartTrackingRefBased/>
  <w15:docId w15:val="{210A04B8-B762-4570-B973-C72DDF4B9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2024-07-25T20:14:00Z</dcterms:created>
  <dcterms:modified xsi:type="dcterms:W3CDTF">2024-07-25T20:14:00Z</dcterms:modified>
</cp:coreProperties>
</file>