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12A8A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DODMORE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1449BBAA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Pickering, Yorkshire. Labourer.</w:t>
      </w:r>
    </w:p>
    <w:p w14:paraId="6BB11FD4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</w:p>
    <w:p w14:paraId="051EF544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</w:p>
    <w:p w14:paraId="0FB3DEE3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027A7240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2E7DB52D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279C5478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</w:p>
    <w:p w14:paraId="33615743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</w:p>
    <w:p w14:paraId="385D6CBF" w14:textId="77777777" w:rsidR="00844206" w:rsidRDefault="00844206" w:rsidP="008442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5792B3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FF012" w14:textId="77777777" w:rsidR="00844206" w:rsidRDefault="00844206" w:rsidP="009139A6">
      <w:r>
        <w:separator/>
      </w:r>
    </w:p>
  </w:endnote>
  <w:endnote w:type="continuationSeparator" w:id="0">
    <w:p w14:paraId="555B9332" w14:textId="77777777" w:rsidR="00844206" w:rsidRDefault="008442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D64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306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6A3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56692" w14:textId="77777777" w:rsidR="00844206" w:rsidRDefault="00844206" w:rsidP="009139A6">
      <w:r>
        <w:separator/>
      </w:r>
    </w:p>
  </w:footnote>
  <w:footnote w:type="continuationSeparator" w:id="0">
    <w:p w14:paraId="7AF33168" w14:textId="77777777" w:rsidR="00844206" w:rsidRDefault="008442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AEE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1C2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14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06"/>
    <w:rsid w:val="000666E0"/>
    <w:rsid w:val="002510B7"/>
    <w:rsid w:val="005C130B"/>
    <w:rsid w:val="00826F5C"/>
    <w:rsid w:val="00844206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82612"/>
  <w15:chartTrackingRefBased/>
  <w15:docId w15:val="{A3036CA6-F804-4EB8-BAAA-9C37325D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20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2021-03-01T11:56:00Z</dcterms:created>
  <dcterms:modified xsi:type="dcterms:W3CDTF">2021-03-01T11:57:00Z</dcterms:modified>
</cp:coreProperties>
</file>