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85B9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DODMASTON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2B5CA32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531ABEA6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</w:p>
    <w:p w14:paraId="4410C204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</w:p>
    <w:p w14:paraId="51EFF9E1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E521230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2D90B965" w14:textId="77777777" w:rsidR="009D0BB5" w:rsidRDefault="009D0BB5" w:rsidP="009D0BB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24251835" w14:textId="77777777" w:rsidR="009D0BB5" w:rsidRDefault="009D0BB5" w:rsidP="009D0BB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3E1E6BCA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</w:p>
    <w:p w14:paraId="301A099D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</w:p>
    <w:p w14:paraId="71EF8EB8" w14:textId="77777777" w:rsidR="009D0BB5" w:rsidRDefault="009D0BB5" w:rsidP="009D0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02CA47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225D7" w14:textId="77777777" w:rsidR="009D0BB5" w:rsidRDefault="009D0BB5" w:rsidP="009139A6">
      <w:r>
        <w:separator/>
      </w:r>
    </w:p>
  </w:endnote>
  <w:endnote w:type="continuationSeparator" w:id="0">
    <w:p w14:paraId="350775C2" w14:textId="77777777" w:rsidR="009D0BB5" w:rsidRDefault="009D0B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C84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01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19D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637DD" w14:textId="77777777" w:rsidR="009D0BB5" w:rsidRDefault="009D0BB5" w:rsidP="009139A6">
      <w:r>
        <w:separator/>
      </w:r>
    </w:p>
  </w:footnote>
  <w:footnote w:type="continuationSeparator" w:id="0">
    <w:p w14:paraId="5B871C76" w14:textId="77777777" w:rsidR="009D0BB5" w:rsidRDefault="009D0B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FD2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97D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CDF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B5"/>
    <w:rsid w:val="000666E0"/>
    <w:rsid w:val="002510B7"/>
    <w:rsid w:val="005C130B"/>
    <w:rsid w:val="00826F5C"/>
    <w:rsid w:val="009139A6"/>
    <w:rsid w:val="009448BB"/>
    <w:rsid w:val="009D0BB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D10D"/>
  <w15:chartTrackingRefBased/>
  <w15:docId w15:val="{B0E79FB7-1E56-4A4A-AAAF-609B5469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BB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2022-07-24T19:38:00Z</dcterms:created>
  <dcterms:modified xsi:type="dcterms:W3CDTF">2022-07-24T19:38:00Z</dcterms:modified>
</cp:coreProperties>
</file>