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B204D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DODMAN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882D210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DC16A1C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0108ACA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Bedminster, </w:t>
      </w:r>
    </w:p>
    <w:p w14:paraId="55A94052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Somerset into lands of Margaret </w:t>
      </w:r>
      <w:proofErr w:type="spellStart"/>
      <w:r>
        <w:rPr>
          <w:rFonts w:eastAsia="Times New Roman" w:cs="Times New Roman"/>
          <w:szCs w:val="24"/>
        </w:rPr>
        <w:t>Chokke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9157AEE" w14:textId="77777777" w:rsidR="00F455FE" w:rsidRDefault="00F455FE" w:rsidP="00F455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819E0F1" w14:textId="77777777" w:rsidR="00F455FE" w:rsidRDefault="00F455FE" w:rsidP="00F455F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p.147)</w:t>
      </w:r>
    </w:p>
    <w:p w14:paraId="03D74749" w14:textId="77777777" w:rsidR="00F455FE" w:rsidRDefault="00F455FE" w:rsidP="00F455FE">
      <w:pPr>
        <w:pStyle w:val="NoSpacing"/>
        <w:rPr>
          <w:rFonts w:eastAsia="Times New Roman" w:cs="Times New Roman"/>
          <w:szCs w:val="24"/>
        </w:rPr>
      </w:pPr>
    </w:p>
    <w:p w14:paraId="74D664CD" w14:textId="77777777" w:rsidR="00F455FE" w:rsidRDefault="00F455FE" w:rsidP="00F455FE">
      <w:pPr>
        <w:pStyle w:val="NoSpacing"/>
        <w:rPr>
          <w:rFonts w:eastAsia="Times New Roman" w:cs="Times New Roman"/>
          <w:szCs w:val="24"/>
        </w:rPr>
      </w:pPr>
    </w:p>
    <w:p w14:paraId="5FE60FE5" w14:textId="77777777" w:rsidR="00F455FE" w:rsidRDefault="00F455FE" w:rsidP="00F455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November 2023</w:t>
      </w:r>
    </w:p>
    <w:p w14:paraId="00C813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09FD3" w14:textId="77777777" w:rsidR="00F455FE" w:rsidRDefault="00F455FE" w:rsidP="009139A6">
      <w:r>
        <w:separator/>
      </w:r>
    </w:p>
  </w:endnote>
  <w:endnote w:type="continuationSeparator" w:id="0">
    <w:p w14:paraId="361AD5B7" w14:textId="77777777" w:rsidR="00F455FE" w:rsidRDefault="00F455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14B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2E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D44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124D0" w14:textId="77777777" w:rsidR="00F455FE" w:rsidRDefault="00F455FE" w:rsidP="009139A6">
      <w:r>
        <w:separator/>
      </w:r>
    </w:p>
  </w:footnote>
  <w:footnote w:type="continuationSeparator" w:id="0">
    <w:p w14:paraId="382049A0" w14:textId="77777777" w:rsidR="00F455FE" w:rsidRDefault="00F455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26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29F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C52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F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55F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C89C"/>
  <w15:chartTrackingRefBased/>
  <w15:docId w15:val="{A4552871-CA1B-484B-A22F-1A054B05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2023-11-02T20:43:00Z</dcterms:created>
  <dcterms:modified xsi:type="dcterms:W3CDTF">2023-11-02T20:43:00Z</dcterms:modified>
</cp:coreProperties>
</file>