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302652" w14:textId="77777777" w:rsidR="00DE5F1F" w:rsidRDefault="00DE5F1F" w:rsidP="00DE5F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DODFORD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53AE86A" w14:textId="77777777" w:rsidR="00DE5F1F" w:rsidRDefault="00DE5F1F" w:rsidP="00DE5F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Compton Basset, Wiltshire. Husbandman.</w:t>
      </w:r>
    </w:p>
    <w:p w14:paraId="0FF2EF12" w14:textId="77777777" w:rsidR="00DE5F1F" w:rsidRDefault="00DE5F1F" w:rsidP="00DE5F1F">
      <w:pPr>
        <w:rPr>
          <w:rFonts w:ascii="Times New Roman" w:hAnsi="Times New Roman" w:cs="Times New Roman"/>
        </w:rPr>
      </w:pPr>
    </w:p>
    <w:p w14:paraId="75CA40BB" w14:textId="77777777" w:rsidR="00DE5F1F" w:rsidRDefault="00DE5F1F" w:rsidP="00DE5F1F">
      <w:pPr>
        <w:rPr>
          <w:rFonts w:ascii="Times New Roman" w:hAnsi="Times New Roman" w:cs="Times New Roman"/>
        </w:rPr>
      </w:pPr>
    </w:p>
    <w:p w14:paraId="6B2232CD" w14:textId="77777777" w:rsidR="00DE5F1F" w:rsidRDefault="00DE5F1F" w:rsidP="00DE5F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Richard Whitby, Treasurer of Salisbury Cathedral(q.v.), brought a plaint</w:t>
      </w:r>
    </w:p>
    <w:p w14:paraId="1A03DFD5" w14:textId="77777777" w:rsidR="00DE5F1F" w:rsidRDefault="00DE5F1F" w:rsidP="00DE5F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debt against him.</w:t>
      </w:r>
    </w:p>
    <w:p w14:paraId="21AE9D83" w14:textId="77777777" w:rsidR="00DE5F1F" w:rsidRDefault="00DE5F1F" w:rsidP="00DE5F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B477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2DD67BB" w14:textId="77777777" w:rsidR="00DE5F1F" w:rsidRDefault="00DE5F1F" w:rsidP="00DE5F1F">
      <w:pPr>
        <w:rPr>
          <w:rFonts w:ascii="Times New Roman" w:hAnsi="Times New Roman" w:cs="Times New Roman"/>
        </w:rPr>
      </w:pPr>
    </w:p>
    <w:p w14:paraId="42E1532A" w14:textId="77777777" w:rsidR="00DE5F1F" w:rsidRDefault="00DE5F1F" w:rsidP="00DE5F1F">
      <w:pPr>
        <w:rPr>
          <w:rFonts w:ascii="Times New Roman" w:hAnsi="Times New Roman" w:cs="Times New Roman"/>
        </w:rPr>
      </w:pPr>
    </w:p>
    <w:p w14:paraId="5940511E" w14:textId="77777777" w:rsidR="00DE5F1F" w:rsidRDefault="00DE5F1F" w:rsidP="00DE5F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April 2019</w:t>
      </w:r>
    </w:p>
    <w:p w14:paraId="76124A03" w14:textId="77777777" w:rsidR="006B2F86" w:rsidRPr="00E71FC3" w:rsidRDefault="00DE5F1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6286F5" w14:textId="77777777" w:rsidR="00DE5F1F" w:rsidRDefault="00DE5F1F" w:rsidP="00E71FC3">
      <w:r>
        <w:separator/>
      </w:r>
    </w:p>
  </w:endnote>
  <w:endnote w:type="continuationSeparator" w:id="0">
    <w:p w14:paraId="1AE15AD1" w14:textId="77777777" w:rsidR="00DE5F1F" w:rsidRDefault="00DE5F1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64DA2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AE47E2" w14:textId="77777777" w:rsidR="00DE5F1F" w:rsidRDefault="00DE5F1F" w:rsidP="00E71FC3">
      <w:r>
        <w:separator/>
      </w:r>
    </w:p>
  </w:footnote>
  <w:footnote w:type="continuationSeparator" w:id="0">
    <w:p w14:paraId="7866D954" w14:textId="77777777" w:rsidR="00DE5F1F" w:rsidRDefault="00DE5F1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F1F"/>
    <w:rsid w:val="001A7C09"/>
    <w:rsid w:val="00577BD5"/>
    <w:rsid w:val="00656CBA"/>
    <w:rsid w:val="006A1F77"/>
    <w:rsid w:val="00733BE7"/>
    <w:rsid w:val="00AB52E8"/>
    <w:rsid w:val="00B16D3F"/>
    <w:rsid w:val="00BB41AC"/>
    <w:rsid w:val="00DE5F1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92ED3"/>
  <w15:chartTrackingRefBased/>
  <w15:docId w15:val="{994B5D56-C19E-4C66-8C7D-CFE1C20B0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F1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E5F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2019-04-24T20:13:00Z</dcterms:created>
  <dcterms:modified xsi:type="dcterms:W3CDTF">2019-04-24T20:18:00Z</dcterms:modified>
</cp:coreProperties>
</file>