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FE8A" w14:textId="77777777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DODESHAM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23F9C0B6" w14:textId="77777777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2D205" w14:textId="0EC10287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0BE8F" w14:textId="77777777" w:rsidR="00056694" w:rsidRDefault="00056694" w:rsidP="0005669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7F1B5966" w14:textId="77777777" w:rsidR="00056694" w:rsidRDefault="00056694" w:rsidP="0005669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boroughs and towns and from all secular lords and lay </w:t>
      </w:r>
      <w:proofErr w:type="gramStart"/>
      <w:r>
        <w:rPr>
          <w:rFonts w:ascii="Times New Roman" w:hAnsi="Times New Roman" w:cs="Times New Roman"/>
          <w:sz w:val="24"/>
          <w:szCs w:val="24"/>
        </w:rPr>
        <w:t>persons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having</w:t>
      </w:r>
    </w:p>
    <w:p w14:paraId="57419C28" w14:textId="77777777" w:rsidR="00056694" w:rsidRDefault="00056694" w:rsidP="0005669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Somerset, except </w:t>
      </w:r>
    </w:p>
    <w:p w14:paraId="0B109F59" w14:textId="77777777" w:rsidR="00056694" w:rsidRDefault="00056694" w:rsidP="0005669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ecclesiastical persons, the two fifteenths and two tenths granted to the King at </w:t>
      </w:r>
    </w:p>
    <w:p w14:paraId="3A865D21" w14:textId="4FAF8684" w:rsidR="00056694" w:rsidRDefault="00056694" w:rsidP="0005669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Parliament.   (C.F.R. 1399-1405 pp.282-3)</w:t>
      </w:r>
    </w:p>
    <w:p w14:paraId="4D1FE3BB" w14:textId="77777777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B705593" w14:textId="77777777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boroughs and towns and from all secular lords of towns and other </w:t>
      </w:r>
      <w:proofErr w:type="gramStart"/>
      <w:r>
        <w:rPr>
          <w:rFonts w:ascii="Times New Roman" w:hAnsi="Times New Roman" w:cs="Times New Roman"/>
          <w:sz w:val="24"/>
          <w:szCs w:val="24"/>
        </w:rPr>
        <w:t>persons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</w:t>
      </w:r>
    </w:p>
    <w:p w14:paraId="7F8FBDAB" w14:textId="77777777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the taxes of a fifteenth and a tenth.</w:t>
      </w:r>
    </w:p>
    <w:p w14:paraId="486C3E15" w14:textId="77777777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4460E749" w14:textId="77777777" w:rsidR="0086463A" w:rsidRPr="0086463A" w:rsidRDefault="0086463A" w:rsidP="008646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463A">
        <w:rPr>
          <w:rFonts w:ascii="Times New Roman" w:hAnsi="Times New Roman" w:cs="Times New Roman"/>
          <w:sz w:val="24"/>
          <w:szCs w:val="24"/>
        </w:rPr>
        <w:t xml:space="preserve">  5 Jul.1413</w:t>
      </w:r>
      <w:r w:rsidRPr="0086463A"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</w:t>
      </w:r>
    </w:p>
    <w:p w14:paraId="5495ADF1" w14:textId="77777777" w:rsidR="0086463A" w:rsidRPr="0086463A" w:rsidRDefault="0086463A" w:rsidP="008646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463A">
        <w:rPr>
          <w:rFonts w:ascii="Times New Roman" w:hAnsi="Times New Roman" w:cs="Times New Roman"/>
          <w:sz w:val="24"/>
          <w:szCs w:val="24"/>
        </w:rPr>
        <w:tab/>
      </w:r>
      <w:r w:rsidRPr="0086463A">
        <w:rPr>
          <w:rFonts w:ascii="Times New Roman" w:hAnsi="Times New Roman" w:cs="Times New Roman"/>
          <w:sz w:val="24"/>
          <w:szCs w:val="24"/>
        </w:rPr>
        <w:tab/>
        <w:t>all cities, boroughs and towns and from all secular lords of towns and</w:t>
      </w:r>
    </w:p>
    <w:p w14:paraId="0D3EC8E7" w14:textId="77777777" w:rsidR="0086463A" w:rsidRPr="0086463A" w:rsidRDefault="0086463A" w:rsidP="008646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86463A">
        <w:rPr>
          <w:rFonts w:ascii="Times New Roman" w:hAnsi="Times New Roman" w:cs="Times New Roman"/>
          <w:sz w:val="24"/>
          <w:szCs w:val="24"/>
        </w:rPr>
        <w:t xml:space="preserve">other lay </w:t>
      </w:r>
      <w:proofErr w:type="gramStart"/>
      <w:r w:rsidRPr="0086463A">
        <w:rPr>
          <w:rFonts w:ascii="Times New Roman" w:hAnsi="Times New Roman" w:cs="Times New Roman"/>
          <w:sz w:val="24"/>
          <w:szCs w:val="24"/>
        </w:rPr>
        <w:t>persons</w:t>
      </w:r>
      <w:proofErr w:type="gramEnd"/>
      <w:r w:rsidRPr="0086463A">
        <w:rPr>
          <w:rFonts w:ascii="Times New Roman" w:hAnsi="Times New Roman" w:cs="Times New Roman"/>
          <w:sz w:val="24"/>
          <w:szCs w:val="24"/>
        </w:rPr>
        <w:t xml:space="preserve"> having goods and possessions in Somerset</w:t>
      </w:r>
    </w:p>
    <w:p w14:paraId="3CADEAEF" w14:textId="77777777" w:rsidR="0086463A" w:rsidRPr="0086463A" w:rsidRDefault="0086463A" w:rsidP="008646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86463A">
        <w:rPr>
          <w:rFonts w:ascii="Times New Roman" w:hAnsi="Times New Roman" w:cs="Times New Roman"/>
          <w:sz w:val="24"/>
          <w:szCs w:val="24"/>
        </w:rPr>
        <w:t>the taxes of the fifteenth and the tenth.</w:t>
      </w:r>
    </w:p>
    <w:p w14:paraId="43E1B170" w14:textId="01922EF1" w:rsidR="0086463A" w:rsidRPr="0086463A" w:rsidRDefault="0086463A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463A">
        <w:rPr>
          <w:rFonts w:ascii="Times New Roman" w:hAnsi="Times New Roman" w:cs="Times New Roman"/>
          <w:sz w:val="24"/>
          <w:szCs w:val="24"/>
        </w:rPr>
        <w:tab/>
      </w:r>
      <w:r w:rsidRPr="0086463A">
        <w:rPr>
          <w:rFonts w:ascii="Times New Roman" w:hAnsi="Times New Roman" w:cs="Times New Roman"/>
          <w:sz w:val="24"/>
          <w:szCs w:val="24"/>
        </w:rPr>
        <w:tab/>
        <w:t>(C.F.R. 1413-22 p.27)</w:t>
      </w:r>
    </w:p>
    <w:p w14:paraId="7B969A4B" w14:textId="77777777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BEDB3" w14:textId="6B23B83A" w:rsidR="00465604" w:rsidRDefault="0046560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33EA35" w14:textId="64717491" w:rsidR="00056694" w:rsidRDefault="00056694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January 2022</w:t>
      </w:r>
    </w:p>
    <w:p w14:paraId="6C819DDF" w14:textId="0F262875" w:rsidR="0086463A" w:rsidRDefault="0086463A" w:rsidP="004656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2025</w:t>
      </w:r>
    </w:p>
    <w:p w14:paraId="33B2F4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18038" w14:textId="77777777" w:rsidR="00F2392D" w:rsidRDefault="00F2392D" w:rsidP="009139A6">
      <w:r>
        <w:separator/>
      </w:r>
    </w:p>
  </w:endnote>
  <w:endnote w:type="continuationSeparator" w:id="0">
    <w:p w14:paraId="562A136E" w14:textId="77777777" w:rsidR="00F2392D" w:rsidRDefault="00F239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09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DB31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C5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CEC57" w14:textId="77777777" w:rsidR="00F2392D" w:rsidRDefault="00F2392D" w:rsidP="009139A6">
      <w:r>
        <w:separator/>
      </w:r>
    </w:p>
  </w:footnote>
  <w:footnote w:type="continuationSeparator" w:id="0">
    <w:p w14:paraId="67908299" w14:textId="77777777" w:rsidR="00F2392D" w:rsidRDefault="00F239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B4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FD8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2A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604"/>
    <w:rsid w:val="00056694"/>
    <w:rsid w:val="000666E0"/>
    <w:rsid w:val="002510B7"/>
    <w:rsid w:val="00465604"/>
    <w:rsid w:val="005A2A44"/>
    <w:rsid w:val="005C130B"/>
    <w:rsid w:val="00826F5C"/>
    <w:rsid w:val="0086463A"/>
    <w:rsid w:val="009139A6"/>
    <w:rsid w:val="009448BB"/>
    <w:rsid w:val="00A3176C"/>
    <w:rsid w:val="00AE65F8"/>
    <w:rsid w:val="00BA00AB"/>
    <w:rsid w:val="00CB4ED9"/>
    <w:rsid w:val="00EB3209"/>
    <w:rsid w:val="00F2392D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F28FE"/>
  <w15:chartTrackingRefBased/>
  <w15:docId w15:val="{CD5B0FE0-4C5A-40EF-9BFB-B5286420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2021-10-12T10:13:00Z</dcterms:created>
  <dcterms:modified xsi:type="dcterms:W3CDTF">2025-04-14T08:45:00Z</dcterms:modified>
</cp:coreProperties>
</file>