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51275" w14:textId="520D4B74" w:rsidR="00BA00AB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DODESHAM</w:t>
      </w:r>
      <w:r>
        <w:rPr>
          <w:rFonts w:ascii="Times New Roman" w:hAnsi="Times New Roman" w:cs="Times New Roman"/>
          <w:sz w:val="24"/>
          <w:szCs w:val="24"/>
        </w:rPr>
        <w:t xml:space="preserve">       (d.1481/2)</w:t>
      </w:r>
    </w:p>
    <w:p w14:paraId="63146F84" w14:textId="1400143A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Carthusian monk at Witham, Somerset, and later at Sheen, Surrey.</w:t>
      </w:r>
    </w:p>
    <w:p w14:paraId="6214B5E2" w14:textId="4F927D83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7FCAE" w14:textId="75D7DE0E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6EC188" w14:textId="0A2DBD19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1480’s</w:t>
      </w:r>
      <w:r>
        <w:rPr>
          <w:rFonts w:ascii="Times New Roman" w:hAnsi="Times New Roman" w:cs="Times New Roman"/>
          <w:sz w:val="24"/>
          <w:szCs w:val="24"/>
        </w:rPr>
        <w:tab/>
        <w:t>He may have been the author of a prophecy about Richard III.</w:t>
      </w:r>
    </w:p>
    <w:p w14:paraId="17BC2527" w14:textId="71F0463C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(“Ricardian XXXI” p.143)</w:t>
      </w:r>
    </w:p>
    <w:p w14:paraId="29C35466" w14:textId="45899669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C0D51" w14:textId="4877A7BB" w:rsid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A7977" w14:textId="0ABAA3D5" w:rsidR="002901BA" w:rsidRPr="002901BA" w:rsidRDefault="00290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2022</w:t>
      </w:r>
    </w:p>
    <w:sectPr w:rsidR="002901BA" w:rsidRPr="002901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E85E6" w14:textId="77777777" w:rsidR="002901BA" w:rsidRDefault="002901BA" w:rsidP="009139A6">
      <w:r>
        <w:separator/>
      </w:r>
    </w:p>
  </w:endnote>
  <w:endnote w:type="continuationSeparator" w:id="0">
    <w:p w14:paraId="370FF9EE" w14:textId="77777777" w:rsidR="002901BA" w:rsidRDefault="002901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4E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78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478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1EAFF" w14:textId="77777777" w:rsidR="002901BA" w:rsidRDefault="002901BA" w:rsidP="009139A6">
      <w:r>
        <w:separator/>
      </w:r>
    </w:p>
  </w:footnote>
  <w:footnote w:type="continuationSeparator" w:id="0">
    <w:p w14:paraId="2C48A3F0" w14:textId="77777777" w:rsidR="002901BA" w:rsidRDefault="002901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CF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483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87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BA"/>
    <w:rsid w:val="000666E0"/>
    <w:rsid w:val="002510B7"/>
    <w:rsid w:val="002901B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94135"/>
  <w15:chartTrackingRefBased/>
  <w15:docId w15:val="{D621A005-8BCA-4D2D-92E3-AC383098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2022-02-15T21:00:00Z</dcterms:created>
  <dcterms:modified xsi:type="dcterms:W3CDTF">2022-02-15T21:04:00Z</dcterms:modified>
</cp:coreProperties>
</file>