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EC5A4" w14:textId="77777777" w:rsidR="00B247F9" w:rsidRDefault="00B247F9" w:rsidP="00B247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DODENHABEN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7DF0ED8E" w14:textId="77777777" w:rsidR="00B247F9" w:rsidRDefault="00B247F9" w:rsidP="00B247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Order of Friars Minor, York.</w:t>
      </w:r>
    </w:p>
    <w:p w14:paraId="1ED65DA5" w14:textId="77777777" w:rsidR="00B247F9" w:rsidRDefault="00B247F9" w:rsidP="00B247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D33C90" w14:textId="77777777" w:rsidR="00B247F9" w:rsidRDefault="00B247F9" w:rsidP="00B247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C72DF0" w14:textId="77777777" w:rsidR="00B247F9" w:rsidRDefault="00B247F9" w:rsidP="00B247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Jun.1484</w:t>
      </w:r>
      <w:r>
        <w:rPr>
          <w:rFonts w:ascii="Times New Roman" w:hAnsi="Times New Roman" w:cs="Times New Roman"/>
          <w:sz w:val="24"/>
          <w:szCs w:val="24"/>
        </w:rPr>
        <w:tab/>
        <w:t>He was ordained priest in the church of the Carmelites in York by</w:t>
      </w:r>
    </w:p>
    <w:p w14:paraId="0E3A30EC" w14:textId="77777777" w:rsidR="00B247F9" w:rsidRDefault="00B247F9" w:rsidP="00B247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William Egremont, Bishop of Dromore(q.v.).</w:t>
      </w:r>
    </w:p>
    <w:p w14:paraId="69739451" w14:textId="77777777" w:rsidR="00B247F9" w:rsidRDefault="00B247F9" w:rsidP="00B247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p.100)</w:t>
      </w:r>
    </w:p>
    <w:p w14:paraId="120DC550" w14:textId="77777777" w:rsidR="00B247F9" w:rsidRDefault="00B247F9" w:rsidP="00B247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575864" w14:textId="77777777" w:rsidR="00B247F9" w:rsidRDefault="00B247F9" w:rsidP="00B247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E6D55C" w14:textId="77777777" w:rsidR="00B247F9" w:rsidRPr="00E16E2D" w:rsidRDefault="00B247F9" w:rsidP="00B247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April 2021</w:t>
      </w:r>
    </w:p>
    <w:p w14:paraId="14A82075" w14:textId="1C940CE1" w:rsidR="00BA00AB" w:rsidRPr="00B247F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B247F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662FB" w14:textId="77777777" w:rsidR="00B247F9" w:rsidRDefault="00B247F9" w:rsidP="009139A6">
      <w:r>
        <w:separator/>
      </w:r>
    </w:p>
  </w:endnote>
  <w:endnote w:type="continuationSeparator" w:id="0">
    <w:p w14:paraId="4C6FAABF" w14:textId="77777777" w:rsidR="00B247F9" w:rsidRDefault="00B247F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5A8E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93A1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3264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F1F6A8" w14:textId="77777777" w:rsidR="00B247F9" w:rsidRDefault="00B247F9" w:rsidP="009139A6">
      <w:r>
        <w:separator/>
      </w:r>
    </w:p>
  </w:footnote>
  <w:footnote w:type="continuationSeparator" w:id="0">
    <w:p w14:paraId="1452D507" w14:textId="77777777" w:rsidR="00B247F9" w:rsidRDefault="00B247F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6ED9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9F7A0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59C1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7F9"/>
    <w:rsid w:val="000666E0"/>
    <w:rsid w:val="002510B7"/>
    <w:rsid w:val="005C130B"/>
    <w:rsid w:val="00826F5C"/>
    <w:rsid w:val="009139A6"/>
    <w:rsid w:val="009448BB"/>
    <w:rsid w:val="00A3176C"/>
    <w:rsid w:val="00AE65F8"/>
    <w:rsid w:val="00B247F9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3EA15"/>
  <w15:chartTrackingRefBased/>
  <w15:docId w15:val="{B153DAD6-31F9-48BC-AD32-ECDE08F13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2021-04-28T20:54:00Z</dcterms:created>
  <dcterms:modified xsi:type="dcterms:W3CDTF">2021-04-28T20:55:00Z</dcterms:modified>
</cp:coreProperties>
</file>