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56C27" w14:textId="77777777" w:rsidR="00B8518F" w:rsidRDefault="00B8518F" w:rsidP="00B851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DODEMORE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fl.1407)</w:t>
      </w:r>
    </w:p>
    <w:p w14:paraId="5372E29E" w14:textId="77777777" w:rsidR="00B8518F" w:rsidRDefault="00B8518F" w:rsidP="00B851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Shropshire.</w:t>
      </w:r>
    </w:p>
    <w:p w14:paraId="796CA80E" w14:textId="77777777" w:rsidR="00B8518F" w:rsidRDefault="00B8518F" w:rsidP="00B8518F">
      <w:pPr>
        <w:rPr>
          <w:rFonts w:ascii="Times New Roman" w:hAnsi="Times New Roman" w:cs="Times New Roman"/>
          <w:sz w:val="24"/>
          <w:szCs w:val="24"/>
        </w:rPr>
      </w:pPr>
    </w:p>
    <w:p w14:paraId="58780710" w14:textId="77777777" w:rsidR="00B8518F" w:rsidRDefault="00B8518F" w:rsidP="00B8518F">
      <w:pPr>
        <w:rPr>
          <w:rFonts w:ascii="Times New Roman" w:hAnsi="Times New Roman" w:cs="Times New Roman"/>
          <w:sz w:val="24"/>
          <w:szCs w:val="24"/>
        </w:rPr>
      </w:pPr>
    </w:p>
    <w:p w14:paraId="0FB3D2E6" w14:textId="77777777" w:rsidR="00B8518F" w:rsidRDefault="00B8518F" w:rsidP="00B851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Dec.1407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from all cities, boroughs and</w:t>
      </w:r>
    </w:p>
    <w:p w14:paraId="00AE6C1E" w14:textId="77777777" w:rsidR="00B8518F" w:rsidRDefault="00B8518F" w:rsidP="00B851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towns and from all secular lords of towns and other lay persons having goods</w:t>
      </w:r>
    </w:p>
    <w:p w14:paraId="3E7674F8" w14:textId="77777777" w:rsidR="00B8518F" w:rsidRDefault="00B8518F" w:rsidP="00B8518F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and possessions and from others both great and small in Shropshire, excepting Shrewsbury, </w:t>
      </w:r>
      <w:proofErr w:type="gramStart"/>
      <w:r>
        <w:rPr>
          <w:rFonts w:ascii="Times New Roman" w:hAnsi="Times New Roman" w:cs="Times New Roman"/>
          <w:sz w:val="24"/>
          <w:szCs w:val="24"/>
        </w:rPr>
        <w:t>and also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from ecclesiastical persons, taxes of the fifteenth and the tenth granted to the King at the last Parliament.</w:t>
      </w:r>
    </w:p>
    <w:p w14:paraId="61721F2A" w14:textId="77777777" w:rsidR="00B8518F" w:rsidRDefault="00B8518F" w:rsidP="00B8518F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p.93)</w:t>
      </w:r>
    </w:p>
    <w:p w14:paraId="72228817" w14:textId="77777777" w:rsidR="00B8518F" w:rsidRDefault="00B8518F" w:rsidP="00B8518F">
      <w:pPr>
        <w:rPr>
          <w:rFonts w:ascii="Times New Roman" w:hAnsi="Times New Roman" w:cs="Times New Roman"/>
          <w:sz w:val="24"/>
          <w:szCs w:val="24"/>
        </w:rPr>
      </w:pPr>
    </w:p>
    <w:p w14:paraId="31CBC188" w14:textId="77777777" w:rsidR="00B8518F" w:rsidRDefault="00B8518F" w:rsidP="00B8518F">
      <w:pPr>
        <w:rPr>
          <w:rFonts w:ascii="Times New Roman" w:hAnsi="Times New Roman" w:cs="Times New Roman"/>
          <w:sz w:val="24"/>
          <w:szCs w:val="24"/>
        </w:rPr>
      </w:pPr>
    </w:p>
    <w:p w14:paraId="70CC5CE3" w14:textId="77777777" w:rsidR="00B8518F" w:rsidRDefault="00B8518F" w:rsidP="00B851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November 2021</w:t>
      </w:r>
    </w:p>
    <w:p w14:paraId="12F877B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D1E352" w14:textId="77777777" w:rsidR="00B8518F" w:rsidRDefault="00B8518F" w:rsidP="009139A6">
      <w:r>
        <w:separator/>
      </w:r>
    </w:p>
  </w:endnote>
  <w:endnote w:type="continuationSeparator" w:id="0">
    <w:p w14:paraId="1B0452EC" w14:textId="77777777" w:rsidR="00B8518F" w:rsidRDefault="00B8518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C2D7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4FFC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CC77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160232" w14:textId="77777777" w:rsidR="00B8518F" w:rsidRDefault="00B8518F" w:rsidP="009139A6">
      <w:r>
        <w:separator/>
      </w:r>
    </w:p>
  </w:footnote>
  <w:footnote w:type="continuationSeparator" w:id="0">
    <w:p w14:paraId="6F761432" w14:textId="77777777" w:rsidR="00B8518F" w:rsidRDefault="00B8518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83D4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42E0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E5D6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18F"/>
    <w:rsid w:val="000666E0"/>
    <w:rsid w:val="002510B7"/>
    <w:rsid w:val="005C130B"/>
    <w:rsid w:val="00826F5C"/>
    <w:rsid w:val="009139A6"/>
    <w:rsid w:val="009448BB"/>
    <w:rsid w:val="00A3176C"/>
    <w:rsid w:val="00AE65F8"/>
    <w:rsid w:val="00B8518F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A83CF"/>
  <w15:chartTrackingRefBased/>
  <w15:docId w15:val="{B7736B36-F804-4AAB-953C-8ABEB70C5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518F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2022-07-24T19:41:00Z</dcterms:created>
  <dcterms:modified xsi:type="dcterms:W3CDTF">2022-07-24T19:41:00Z</dcterms:modified>
</cp:coreProperties>
</file>