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DODELAND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624643" w:rsidRDefault="00624643" w:rsidP="0062464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624643" w:rsidRDefault="00624643" w:rsidP="0062464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B8A" w:rsidRPr="00624643" w:rsidRDefault="00624643" w:rsidP="006246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  <w:bookmarkStart w:id="0" w:name="_GoBack"/>
      <w:bookmarkEnd w:id="0"/>
    </w:p>
    <w:sectPr w:rsidR="00DD5B8A" w:rsidRPr="006246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643" w:rsidRDefault="00624643" w:rsidP="00564E3C">
      <w:pPr>
        <w:spacing w:after="0" w:line="240" w:lineRule="auto"/>
      </w:pPr>
      <w:r>
        <w:separator/>
      </w:r>
    </w:p>
  </w:endnote>
  <w:endnote w:type="continuationSeparator" w:id="0">
    <w:p w:rsidR="00624643" w:rsidRDefault="0062464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4643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643" w:rsidRDefault="00624643" w:rsidP="00564E3C">
      <w:pPr>
        <w:spacing w:after="0" w:line="240" w:lineRule="auto"/>
      </w:pPr>
      <w:r>
        <w:separator/>
      </w:r>
    </w:p>
  </w:footnote>
  <w:footnote w:type="continuationSeparator" w:id="0">
    <w:p w:rsidR="00624643" w:rsidRDefault="0062464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43"/>
    <w:rsid w:val="00372DC6"/>
    <w:rsid w:val="00564E3C"/>
    <w:rsid w:val="00624643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663B2"/>
  <w15:chartTrackingRefBased/>
  <w15:docId w15:val="{60F52319-3C27-4885-8084-39207352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2016-02-20T11:41:00Z</dcterms:created>
  <dcterms:modified xsi:type="dcterms:W3CDTF">2016-02-20T11:44:00Z</dcterms:modified>
</cp:coreProperties>
</file>