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5E2C2F" w14:textId="77777777" w:rsidR="009D3670" w:rsidRDefault="009D3670" w:rsidP="009D367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DODDYNGSELLES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fl.1406)</w:t>
      </w:r>
    </w:p>
    <w:p w14:paraId="36D1C471" w14:textId="77777777" w:rsidR="009D3670" w:rsidRDefault="009D3670" w:rsidP="009D367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869F3D3" w14:textId="77777777" w:rsidR="009D3670" w:rsidRDefault="009D3670" w:rsidP="009D367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3BBB827" w14:textId="77777777" w:rsidR="009D3670" w:rsidRDefault="009D3670" w:rsidP="009D367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Dec.1406</w:t>
      </w:r>
      <w:r>
        <w:rPr>
          <w:rFonts w:ascii="Times New Roman" w:hAnsi="Times New Roman" w:cs="Times New Roman"/>
          <w:sz w:val="24"/>
          <w:szCs w:val="24"/>
        </w:rPr>
        <w:tab/>
        <w:t>He was one of those who were commissioned to levy and collect from all cities,</w:t>
      </w:r>
    </w:p>
    <w:p w14:paraId="5394631E" w14:textId="77777777" w:rsidR="009D3670" w:rsidRDefault="009D3670" w:rsidP="009D367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boroughs and towns and from all secular lords of towns and other persons in</w:t>
      </w:r>
    </w:p>
    <w:p w14:paraId="7EAB6384" w14:textId="77777777" w:rsidR="009D3670" w:rsidRDefault="009D3670" w:rsidP="009D367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Derbyshire, the taxes of a fifteenth and a tenth.</w:t>
      </w:r>
    </w:p>
    <w:p w14:paraId="1015B531" w14:textId="77777777" w:rsidR="009D3670" w:rsidRDefault="009D3670" w:rsidP="009D367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1405-13 p.62)</w:t>
      </w:r>
    </w:p>
    <w:p w14:paraId="2BD4E48E" w14:textId="77777777" w:rsidR="009D3670" w:rsidRDefault="009D3670" w:rsidP="009D367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150E791" w14:textId="77777777" w:rsidR="009D3670" w:rsidRDefault="009D3670" w:rsidP="009D367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7D06032" w14:textId="77777777" w:rsidR="009D3670" w:rsidRDefault="009D3670" w:rsidP="009D367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August 2021</w:t>
      </w:r>
    </w:p>
    <w:p w14:paraId="2B084430" w14:textId="77777777" w:rsidR="00BA00AB" w:rsidRPr="009D3670" w:rsidRDefault="00BA00AB" w:rsidP="009139A6">
      <w:pPr>
        <w:pStyle w:val="NoSpacing"/>
      </w:pPr>
    </w:p>
    <w:sectPr w:rsidR="00BA00AB" w:rsidRPr="009D367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9FD654" w14:textId="77777777" w:rsidR="009D3670" w:rsidRDefault="009D3670" w:rsidP="009139A6">
      <w:r>
        <w:separator/>
      </w:r>
    </w:p>
  </w:endnote>
  <w:endnote w:type="continuationSeparator" w:id="0">
    <w:p w14:paraId="57EB87F5" w14:textId="77777777" w:rsidR="009D3670" w:rsidRDefault="009D367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E263B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F1C1F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0B888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2CA127" w14:textId="77777777" w:rsidR="009D3670" w:rsidRDefault="009D3670" w:rsidP="009139A6">
      <w:r>
        <w:separator/>
      </w:r>
    </w:p>
  </w:footnote>
  <w:footnote w:type="continuationSeparator" w:id="0">
    <w:p w14:paraId="5F94DE92" w14:textId="77777777" w:rsidR="009D3670" w:rsidRDefault="009D367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AD6D8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7AB96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00BD3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3670"/>
    <w:rsid w:val="000666E0"/>
    <w:rsid w:val="002510B7"/>
    <w:rsid w:val="005C130B"/>
    <w:rsid w:val="00826F5C"/>
    <w:rsid w:val="009139A6"/>
    <w:rsid w:val="009448BB"/>
    <w:rsid w:val="009D3670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DFEE14"/>
  <w15:chartTrackingRefBased/>
  <w15:docId w15:val="{A2CB113E-313A-448D-8B3D-C437447B1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45</Words>
  <Characters>257</Characters>
  <Application>Microsoft Office Word</Application>
  <DocSecurity>0</DocSecurity>
  <Lines>2</Lines>
  <Paragraphs>1</Paragraphs>
  <ScaleCrop>false</ScaleCrop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2021-10-20T19:07:00Z</dcterms:created>
  <dcterms:modified xsi:type="dcterms:W3CDTF">2021-10-20T19:07:00Z</dcterms:modified>
</cp:coreProperties>
</file>