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19724" w14:textId="77777777" w:rsidR="00F2116C" w:rsidRDefault="00F2116C" w:rsidP="00F21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DODDINGTON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fl.1478-9)</w:t>
      </w:r>
    </w:p>
    <w:p w14:paraId="6A703A95" w14:textId="77777777" w:rsidR="00F2116C" w:rsidRDefault="00F2116C" w:rsidP="00F21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6E8465BB" w14:textId="77777777" w:rsidR="00F2116C" w:rsidRDefault="00F2116C" w:rsidP="00F2116C">
      <w:pPr>
        <w:pStyle w:val="NoSpacing"/>
        <w:rPr>
          <w:rFonts w:cs="Times New Roman"/>
          <w:szCs w:val="24"/>
        </w:rPr>
      </w:pPr>
    </w:p>
    <w:p w14:paraId="683F9D95" w14:textId="77777777" w:rsidR="00F2116C" w:rsidRDefault="00F2116C" w:rsidP="00F2116C">
      <w:pPr>
        <w:pStyle w:val="NoSpacing"/>
        <w:rPr>
          <w:rFonts w:cs="Times New Roman"/>
          <w:szCs w:val="24"/>
        </w:rPr>
      </w:pPr>
    </w:p>
    <w:p w14:paraId="6B8D57A2" w14:textId="77777777" w:rsidR="00F2116C" w:rsidRDefault="00F2116C" w:rsidP="00F21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1478-9</w:t>
      </w:r>
      <w:r>
        <w:rPr>
          <w:rFonts w:cs="Times New Roman"/>
          <w:szCs w:val="24"/>
        </w:rPr>
        <w:tab/>
        <w:t>He paid a fee for an M.A. or a Higher degree.</w:t>
      </w:r>
    </w:p>
    <w:p w14:paraId="2867E162" w14:textId="77777777" w:rsidR="00F2116C" w:rsidRDefault="00F2116C" w:rsidP="00F2116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p.51)</w:t>
      </w:r>
    </w:p>
    <w:p w14:paraId="343E2613" w14:textId="77777777" w:rsidR="00F2116C" w:rsidRDefault="00F2116C" w:rsidP="00F2116C">
      <w:pPr>
        <w:pStyle w:val="NoSpacing"/>
        <w:rPr>
          <w:rFonts w:cs="Times New Roman"/>
          <w:szCs w:val="24"/>
        </w:rPr>
      </w:pPr>
    </w:p>
    <w:p w14:paraId="4F476697" w14:textId="77777777" w:rsidR="00F2116C" w:rsidRDefault="00F2116C" w:rsidP="00F2116C">
      <w:pPr>
        <w:pStyle w:val="NoSpacing"/>
        <w:rPr>
          <w:rFonts w:cs="Times New Roman"/>
          <w:szCs w:val="24"/>
        </w:rPr>
      </w:pPr>
    </w:p>
    <w:p w14:paraId="013797D6" w14:textId="77777777" w:rsidR="00F2116C" w:rsidRDefault="00F2116C" w:rsidP="00F21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0E25BF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D2966" w14:textId="77777777" w:rsidR="00F2116C" w:rsidRDefault="00F2116C" w:rsidP="009139A6">
      <w:r>
        <w:separator/>
      </w:r>
    </w:p>
  </w:endnote>
  <w:endnote w:type="continuationSeparator" w:id="0">
    <w:p w14:paraId="70472546" w14:textId="77777777" w:rsidR="00F2116C" w:rsidRDefault="00F21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3C4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FB9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31D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90E35" w14:textId="77777777" w:rsidR="00F2116C" w:rsidRDefault="00F2116C" w:rsidP="009139A6">
      <w:r>
        <w:separator/>
      </w:r>
    </w:p>
  </w:footnote>
  <w:footnote w:type="continuationSeparator" w:id="0">
    <w:p w14:paraId="7BF54979" w14:textId="77777777" w:rsidR="00F2116C" w:rsidRDefault="00F21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CCE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D2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277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6C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2116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4249C"/>
  <w15:chartTrackingRefBased/>
  <w15:docId w15:val="{E8E5E3DE-091E-499C-A973-BF804869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2024-12-06T10:42:00Z</dcterms:created>
  <dcterms:modified xsi:type="dcterms:W3CDTF">2024-12-06T10:42:00Z</dcterms:modified>
</cp:coreProperties>
</file>