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6B6C8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DODDESWORTH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50FF22EC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6EB92C5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66A8401" w14:textId="77777777" w:rsidR="00E848A2" w:rsidRDefault="00E848A2" w:rsidP="00E848A2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the North Riding of Yorkshire the moiety of the taxes of a fifteenth and a tenth which were granted to the King at the last Parliament.</w:t>
      </w:r>
    </w:p>
    <w:p w14:paraId="6F56FE8A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776FEECA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C28A290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DF1266F" w14:textId="77777777" w:rsidR="00E848A2" w:rsidRDefault="00E848A2" w:rsidP="00E848A2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1F864C2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6CCD7" w14:textId="77777777" w:rsidR="00E848A2" w:rsidRDefault="00E848A2" w:rsidP="009139A6">
      <w:r>
        <w:separator/>
      </w:r>
    </w:p>
  </w:endnote>
  <w:endnote w:type="continuationSeparator" w:id="0">
    <w:p w14:paraId="48532B39" w14:textId="77777777" w:rsidR="00E848A2" w:rsidRDefault="00E848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30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38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0BE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C44F" w14:textId="77777777" w:rsidR="00E848A2" w:rsidRDefault="00E848A2" w:rsidP="009139A6">
      <w:r>
        <w:separator/>
      </w:r>
    </w:p>
  </w:footnote>
  <w:footnote w:type="continuationSeparator" w:id="0">
    <w:p w14:paraId="76A375F2" w14:textId="77777777" w:rsidR="00E848A2" w:rsidRDefault="00E848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A56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01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10F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8A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48A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CB3B6"/>
  <w15:chartTrackingRefBased/>
  <w15:docId w15:val="{309AC18D-1FAA-411E-A447-2C45EDA3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8A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2024-03-29T16:53:00Z</dcterms:created>
  <dcterms:modified xsi:type="dcterms:W3CDTF">2024-03-29T16:53:00Z</dcterms:modified>
</cp:coreProperties>
</file>