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DODDE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Wyvelscombe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21-51)</w:t>
      </w: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96005" w:rsidRDefault="00D96005" w:rsidP="00D96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  <w:bookmarkStart w:id="0" w:name="_GoBack"/>
      <w:bookmarkEnd w:id="0"/>
    </w:p>
    <w:sectPr w:rsidR="00DD5B8A" w:rsidRPr="00D960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005" w:rsidRDefault="00D96005" w:rsidP="00564E3C">
      <w:pPr>
        <w:spacing w:after="0" w:line="240" w:lineRule="auto"/>
      </w:pPr>
      <w:r>
        <w:separator/>
      </w:r>
    </w:p>
  </w:endnote>
  <w:endnote w:type="continuationSeparator" w:id="0">
    <w:p w:rsidR="00D96005" w:rsidRDefault="00D960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6005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005" w:rsidRDefault="00D96005" w:rsidP="00564E3C">
      <w:pPr>
        <w:spacing w:after="0" w:line="240" w:lineRule="auto"/>
      </w:pPr>
      <w:r>
        <w:separator/>
      </w:r>
    </w:p>
  </w:footnote>
  <w:footnote w:type="continuationSeparator" w:id="0">
    <w:p w:rsidR="00D96005" w:rsidRDefault="00D960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005"/>
    <w:rsid w:val="00372DC6"/>
    <w:rsid w:val="00564E3C"/>
    <w:rsid w:val="0064591D"/>
    <w:rsid w:val="00D9600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12DA"/>
  <w15:chartTrackingRefBased/>
  <w15:docId w15:val="{6E651ED3-2E96-4D1C-A1FB-6EDCEC5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960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2015-10-16T21:18:00Z</dcterms:created>
  <dcterms:modified xsi:type="dcterms:W3CDTF">2015-10-16T21:19:00Z</dcterms:modified>
</cp:coreProperties>
</file>