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AD13A" w14:textId="77777777" w:rsidR="000B4247" w:rsidRDefault="000B4247" w:rsidP="000B4247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DODDE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11C96B8D" w14:textId="77777777" w:rsidR="000B4247" w:rsidRDefault="000B4247" w:rsidP="000B42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Portsoken</w:t>
      </w:r>
      <w:proofErr w:type="spellEnd"/>
      <w:r>
        <w:rPr>
          <w:rFonts w:cs="Times New Roman"/>
          <w:szCs w:val="24"/>
        </w:rPr>
        <w:t xml:space="preserve"> Ward, London.</w:t>
      </w:r>
    </w:p>
    <w:p w14:paraId="772FACA7" w14:textId="77777777" w:rsidR="000B4247" w:rsidRDefault="000B4247" w:rsidP="000B4247">
      <w:pPr>
        <w:pStyle w:val="NoSpacing"/>
        <w:rPr>
          <w:rFonts w:cs="Times New Roman"/>
          <w:szCs w:val="24"/>
        </w:rPr>
      </w:pPr>
    </w:p>
    <w:p w14:paraId="7AFF77DA" w14:textId="77777777" w:rsidR="000B4247" w:rsidRDefault="000B4247" w:rsidP="000B4247">
      <w:pPr>
        <w:pStyle w:val="NoSpacing"/>
        <w:rPr>
          <w:rFonts w:cs="Times New Roman"/>
          <w:szCs w:val="24"/>
        </w:rPr>
      </w:pPr>
    </w:p>
    <w:p w14:paraId="35A5E9B2" w14:textId="77777777" w:rsidR="000B4247" w:rsidRDefault="000B4247" w:rsidP="000B42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one of the Scavengers.</w:t>
      </w:r>
    </w:p>
    <w:p w14:paraId="3903231D" w14:textId="77777777" w:rsidR="000B4247" w:rsidRDefault="000B4247" w:rsidP="000B4247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4866D405" w14:textId="77777777" w:rsidR="000B4247" w:rsidRDefault="000B4247" w:rsidP="000B4247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p.553)</w:t>
      </w:r>
    </w:p>
    <w:p w14:paraId="2BE09E68" w14:textId="77777777" w:rsidR="000B4247" w:rsidRDefault="000B4247" w:rsidP="000B4247">
      <w:pPr>
        <w:pStyle w:val="NoSpacing"/>
        <w:rPr>
          <w:rFonts w:eastAsia="Times New Roman" w:cs="Times New Roman"/>
          <w:szCs w:val="24"/>
        </w:rPr>
      </w:pPr>
    </w:p>
    <w:p w14:paraId="6329C668" w14:textId="77777777" w:rsidR="000B4247" w:rsidRDefault="000B4247" w:rsidP="000B4247">
      <w:pPr>
        <w:pStyle w:val="NoSpacing"/>
        <w:rPr>
          <w:rFonts w:eastAsia="Times New Roman" w:cs="Times New Roman"/>
          <w:szCs w:val="24"/>
        </w:rPr>
      </w:pPr>
    </w:p>
    <w:p w14:paraId="54AD80B0" w14:textId="77777777" w:rsidR="000B4247" w:rsidRDefault="000B4247" w:rsidP="000B424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December 2023</w:t>
      </w:r>
    </w:p>
    <w:p w14:paraId="479CCE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C361F" w14:textId="77777777" w:rsidR="000B4247" w:rsidRDefault="000B4247" w:rsidP="009139A6">
      <w:r>
        <w:separator/>
      </w:r>
    </w:p>
  </w:endnote>
  <w:endnote w:type="continuationSeparator" w:id="0">
    <w:p w14:paraId="3BD4CB18" w14:textId="77777777" w:rsidR="000B4247" w:rsidRDefault="000B42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A29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4FB2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E09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DD287" w14:textId="77777777" w:rsidR="000B4247" w:rsidRDefault="000B4247" w:rsidP="009139A6">
      <w:r>
        <w:separator/>
      </w:r>
    </w:p>
  </w:footnote>
  <w:footnote w:type="continuationSeparator" w:id="0">
    <w:p w14:paraId="4FF248BA" w14:textId="77777777" w:rsidR="000B4247" w:rsidRDefault="000B42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990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FE5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3D6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247"/>
    <w:rsid w:val="000666E0"/>
    <w:rsid w:val="000B4247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AD403"/>
  <w15:chartTrackingRefBased/>
  <w15:docId w15:val="{CB37C218-2A0D-4CFB-B2B7-1C042D645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2023-12-30T20:10:00Z</dcterms:created>
  <dcterms:modified xsi:type="dcterms:W3CDTF">2023-12-30T20:10:00Z</dcterms:modified>
</cp:coreProperties>
</file>