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764" w:rsidRDefault="008D4764" w:rsidP="008D476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Henry DODDE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8D4764" w:rsidRDefault="008D4764" w:rsidP="008D476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London. Tailor.</w:t>
      </w:r>
    </w:p>
    <w:p w:rsidR="008D4764" w:rsidRDefault="008D4764" w:rsidP="008D476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8D4764" w:rsidRDefault="008D4764" w:rsidP="008D476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8D4764" w:rsidRDefault="008D4764" w:rsidP="008D476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Richard Chester(q.v.) and 18 others brought a plaint of trespass and taking</w:t>
      </w:r>
    </w:p>
    <w:p w:rsidR="008D4764" w:rsidRDefault="008D4764" w:rsidP="008D476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against him and Richard Garnet of Lambeth, Surrey(q.v.).</w:t>
      </w:r>
    </w:p>
    <w:p w:rsidR="008D4764" w:rsidRDefault="008D4764" w:rsidP="008D476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8D4764" w:rsidRDefault="008D4764" w:rsidP="008D476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8D4764" w:rsidRDefault="008D4764" w:rsidP="008D476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8D4764" w:rsidRDefault="008D4764" w:rsidP="008D476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June 2017</w:t>
      </w:r>
    </w:p>
    <w:p w:rsidR="006B2F86" w:rsidRPr="00E71FC3" w:rsidRDefault="008D476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764" w:rsidRDefault="008D4764" w:rsidP="00E71FC3">
      <w:r>
        <w:separator/>
      </w:r>
    </w:p>
  </w:endnote>
  <w:endnote w:type="continuationSeparator" w:id="0">
    <w:p w:rsidR="008D4764" w:rsidRDefault="008D476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764" w:rsidRDefault="008D4764" w:rsidP="00E71FC3">
      <w:r>
        <w:separator/>
      </w:r>
    </w:p>
  </w:footnote>
  <w:footnote w:type="continuationSeparator" w:id="0">
    <w:p w:rsidR="008D4764" w:rsidRDefault="008D476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764"/>
    <w:rsid w:val="001A7C09"/>
    <w:rsid w:val="00577BD5"/>
    <w:rsid w:val="00656CBA"/>
    <w:rsid w:val="006A1F77"/>
    <w:rsid w:val="00733BE7"/>
    <w:rsid w:val="008D476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0E1E07-3D95-4CEE-A5D1-FC02CA48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D476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2017-06-13T21:53:00Z</dcterms:created>
  <dcterms:modified xsi:type="dcterms:W3CDTF">2017-06-13T21:54:00Z</dcterms:modified>
</cp:coreProperties>
</file>