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D5D" w:rsidRDefault="00D40D5D" w:rsidP="00D40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Hamo DODDE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40D5D" w:rsidRDefault="00D40D5D" w:rsidP="00D40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Wye, Kent. Yeoman.</w:t>
      </w:r>
    </w:p>
    <w:p w:rsidR="00D40D5D" w:rsidRDefault="00D40D5D" w:rsidP="00D40D5D">
      <w:pPr>
        <w:rPr>
          <w:rFonts w:ascii="Times New Roman" w:hAnsi="Times New Roman" w:cs="Times New Roman"/>
        </w:rPr>
      </w:pPr>
    </w:p>
    <w:p w:rsidR="00D40D5D" w:rsidRDefault="00D40D5D" w:rsidP="00D40D5D">
      <w:pPr>
        <w:rPr>
          <w:rFonts w:ascii="Times New Roman" w:hAnsi="Times New Roman" w:cs="Times New Roman"/>
        </w:rPr>
      </w:pPr>
    </w:p>
    <w:p w:rsidR="00D40D5D" w:rsidRDefault="00D40D5D" w:rsidP="00D40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Henry </w:t>
      </w:r>
      <w:proofErr w:type="spellStart"/>
      <w:r>
        <w:rPr>
          <w:rFonts w:ascii="Times New Roman" w:hAnsi="Times New Roman" w:cs="Times New Roman"/>
        </w:rPr>
        <w:t>Ferrers</w:t>
      </w:r>
      <w:proofErr w:type="spellEnd"/>
      <w:r>
        <w:rPr>
          <w:rFonts w:ascii="Times New Roman" w:hAnsi="Times New Roman" w:cs="Times New Roman"/>
        </w:rPr>
        <w:t>, Sheriff of Kent(q.v.), brought a plaint of debt against him,</w:t>
      </w:r>
    </w:p>
    <w:p w:rsidR="00D40D5D" w:rsidRDefault="00D40D5D" w:rsidP="00D40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Lovelas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Kingsdown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Sparrowe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(q.v.).</w:t>
      </w:r>
    </w:p>
    <w:p w:rsidR="00D40D5D" w:rsidRDefault="00D40D5D" w:rsidP="00D40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(http://aalt.law.uh.edl.u/Indices/CP40Indices/CP40no888Pl.htm)</w:t>
      </w:r>
    </w:p>
    <w:p w:rsidR="00D40D5D" w:rsidRDefault="00D40D5D" w:rsidP="00D40D5D">
      <w:pPr>
        <w:rPr>
          <w:rFonts w:ascii="Times New Roman" w:hAnsi="Times New Roman" w:cs="Times New Roman"/>
        </w:rPr>
      </w:pPr>
    </w:p>
    <w:p w:rsidR="00D40D5D" w:rsidRDefault="00D40D5D" w:rsidP="00D40D5D">
      <w:pPr>
        <w:rPr>
          <w:rFonts w:ascii="Times New Roman" w:hAnsi="Times New Roman" w:cs="Times New Roman"/>
        </w:rPr>
      </w:pPr>
    </w:p>
    <w:p w:rsidR="00D40D5D" w:rsidRDefault="00D40D5D" w:rsidP="00D40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:rsidR="006B2F86" w:rsidRPr="00E71FC3" w:rsidRDefault="00D40D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D5D" w:rsidRDefault="00D40D5D" w:rsidP="00E71FC3">
      <w:r>
        <w:separator/>
      </w:r>
    </w:p>
  </w:endnote>
  <w:endnote w:type="continuationSeparator" w:id="0">
    <w:p w:rsidR="00D40D5D" w:rsidRDefault="00D40D5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D5D" w:rsidRDefault="00D40D5D" w:rsidP="00E71FC3">
      <w:r>
        <w:separator/>
      </w:r>
    </w:p>
  </w:footnote>
  <w:footnote w:type="continuationSeparator" w:id="0">
    <w:p w:rsidR="00D40D5D" w:rsidRDefault="00D40D5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5D"/>
    <w:rsid w:val="001A7C09"/>
    <w:rsid w:val="00577BD5"/>
    <w:rsid w:val="00656CBA"/>
    <w:rsid w:val="006A1F77"/>
    <w:rsid w:val="00733BE7"/>
    <w:rsid w:val="00AB52E8"/>
    <w:rsid w:val="00B16D3F"/>
    <w:rsid w:val="00BB41AC"/>
    <w:rsid w:val="00D40D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089CD5-569F-4B69-9309-7471C2FC8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0D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2017-10-20T20:43:00Z</dcterms:created>
  <dcterms:modified xsi:type="dcterms:W3CDTF">2017-10-20T20:43:00Z</dcterms:modified>
</cp:coreProperties>
</file>