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EB4DE" w14:textId="77777777" w:rsidR="00884CDC" w:rsidRDefault="00884CDC" w:rsidP="00884C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DODD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fl.1469-70)</w:t>
      </w:r>
    </w:p>
    <w:p w14:paraId="7C6D6244" w14:textId="77777777" w:rsidR="00884CDC" w:rsidRDefault="00884CDC" w:rsidP="00884C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0B5FBEB2" w14:textId="77777777" w:rsidR="00884CDC" w:rsidRDefault="00884CDC" w:rsidP="00884CDC">
      <w:pPr>
        <w:pStyle w:val="NoSpacing"/>
        <w:rPr>
          <w:rFonts w:cs="Times New Roman"/>
          <w:szCs w:val="24"/>
        </w:rPr>
      </w:pPr>
    </w:p>
    <w:p w14:paraId="73236D08" w14:textId="77777777" w:rsidR="00884CDC" w:rsidRDefault="00884CDC" w:rsidP="00884CDC">
      <w:pPr>
        <w:pStyle w:val="NoSpacing"/>
        <w:rPr>
          <w:rFonts w:cs="Times New Roman"/>
          <w:szCs w:val="24"/>
        </w:rPr>
      </w:pPr>
    </w:p>
    <w:p w14:paraId="311AB8DA" w14:textId="77777777" w:rsidR="00884CDC" w:rsidRDefault="00884CDC" w:rsidP="00884C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1469-70</w:t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B.A..</w:t>
      </w:r>
      <w:proofErr w:type="gramEnd"/>
    </w:p>
    <w:p w14:paraId="6932613A" w14:textId="77777777" w:rsidR="00884CDC" w:rsidRDefault="00884CDC" w:rsidP="00884CD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p.51)</w:t>
      </w:r>
    </w:p>
    <w:p w14:paraId="4CC8ECB3" w14:textId="77777777" w:rsidR="00884CDC" w:rsidRDefault="00884CDC" w:rsidP="00884CDC">
      <w:pPr>
        <w:pStyle w:val="NoSpacing"/>
        <w:rPr>
          <w:rFonts w:cs="Times New Roman"/>
          <w:szCs w:val="24"/>
        </w:rPr>
      </w:pPr>
    </w:p>
    <w:p w14:paraId="532D67D1" w14:textId="77777777" w:rsidR="00884CDC" w:rsidRDefault="00884CDC" w:rsidP="00884CDC">
      <w:pPr>
        <w:pStyle w:val="NoSpacing"/>
        <w:rPr>
          <w:rFonts w:cs="Times New Roman"/>
          <w:szCs w:val="24"/>
        </w:rPr>
      </w:pPr>
    </w:p>
    <w:p w14:paraId="0FF4A022" w14:textId="77777777" w:rsidR="00884CDC" w:rsidRDefault="00884CDC" w:rsidP="00884C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4596222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804DD" w14:textId="77777777" w:rsidR="00884CDC" w:rsidRDefault="00884CDC" w:rsidP="009139A6">
      <w:r>
        <w:separator/>
      </w:r>
    </w:p>
  </w:endnote>
  <w:endnote w:type="continuationSeparator" w:id="0">
    <w:p w14:paraId="02D8B6FD" w14:textId="77777777" w:rsidR="00884CDC" w:rsidRDefault="00884C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0E5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F5D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7B1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5343BC" w14:textId="77777777" w:rsidR="00884CDC" w:rsidRDefault="00884CDC" w:rsidP="009139A6">
      <w:r>
        <w:separator/>
      </w:r>
    </w:p>
  </w:footnote>
  <w:footnote w:type="continuationSeparator" w:id="0">
    <w:p w14:paraId="41CB03DD" w14:textId="77777777" w:rsidR="00884CDC" w:rsidRDefault="00884C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1E7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25C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E6F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CDC"/>
    <w:rsid w:val="000666E0"/>
    <w:rsid w:val="00101CE1"/>
    <w:rsid w:val="002510B7"/>
    <w:rsid w:val="00270799"/>
    <w:rsid w:val="005C130B"/>
    <w:rsid w:val="00826F5C"/>
    <w:rsid w:val="00884CD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59138"/>
  <w15:chartTrackingRefBased/>
  <w15:docId w15:val="{3728E1D1-CCD6-4054-B597-A07476C6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2024-12-06T10:41:00Z</dcterms:created>
  <dcterms:modified xsi:type="dcterms:W3CDTF">2024-12-06T10:41:00Z</dcterms:modified>
</cp:coreProperties>
</file>