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C0751" w14:textId="77777777" w:rsidR="00F40BD3" w:rsidRDefault="00F40BD3" w:rsidP="00F40B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Godfrey DODD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fl.1453-9)</w:t>
      </w:r>
    </w:p>
    <w:p w14:paraId="33517E4D" w14:textId="77777777" w:rsidR="00F40BD3" w:rsidRDefault="00F40BD3" w:rsidP="00F40B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St.Andrew’s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, Norfolk.</w:t>
      </w:r>
    </w:p>
    <w:p w14:paraId="58671B93" w14:textId="77777777" w:rsidR="00F40BD3" w:rsidRDefault="00F40BD3" w:rsidP="00F40BD3">
      <w:pPr>
        <w:pStyle w:val="NoSpacing"/>
        <w:rPr>
          <w:rFonts w:cs="Times New Roman"/>
          <w:szCs w:val="24"/>
        </w:rPr>
      </w:pPr>
    </w:p>
    <w:p w14:paraId="0699BACF" w14:textId="77777777" w:rsidR="00F40BD3" w:rsidRDefault="00F40BD3" w:rsidP="00F40BD3">
      <w:pPr>
        <w:pStyle w:val="NoSpacing"/>
        <w:rPr>
          <w:rFonts w:cs="Times New Roman"/>
          <w:szCs w:val="24"/>
        </w:rPr>
      </w:pPr>
    </w:p>
    <w:p w14:paraId="52A059F6" w14:textId="77777777" w:rsidR="00F40BD3" w:rsidRDefault="00F40BD3" w:rsidP="00F40B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became Rector.</w:t>
      </w:r>
    </w:p>
    <w:p w14:paraId="6CA80622" w14:textId="77777777" w:rsidR="00F40BD3" w:rsidRDefault="00F40BD3" w:rsidP="00F40B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05004968" w14:textId="77777777" w:rsidR="00F40BD3" w:rsidRDefault="00F40BD3" w:rsidP="00F40BD3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135-7,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770CC26A" w14:textId="77777777" w:rsidR="00F40BD3" w:rsidRDefault="00F40BD3" w:rsidP="00F40BD3">
      <w:pPr>
        <w:pStyle w:val="NoSpacing"/>
        <w:rPr>
          <w:rFonts w:cs="Times New Roman"/>
          <w:szCs w:val="24"/>
        </w:rPr>
      </w:pPr>
    </w:p>
    <w:p w14:paraId="3F8B6015" w14:textId="77777777" w:rsidR="00F40BD3" w:rsidRDefault="00F40BD3" w:rsidP="00F40BD3">
      <w:pPr>
        <w:pStyle w:val="NoSpacing"/>
        <w:rPr>
          <w:rFonts w:cs="Times New Roman"/>
          <w:szCs w:val="24"/>
        </w:rPr>
      </w:pPr>
    </w:p>
    <w:p w14:paraId="60F1DDF8" w14:textId="77777777" w:rsidR="00F40BD3" w:rsidRDefault="00F40BD3" w:rsidP="00F40B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p w14:paraId="146B39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F92A4" w14:textId="77777777" w:rsidR="00F40BD3" w:rsidRDefault="00F40BD3" w:rsidP="009139A6">
      <w:r>
        <w:separator/>
      </w:r>
    </w:p>
  </w:endnote>
  <w:endnote w:type="continuationSeparator" w:id="0">
    <w:p w14:paraId="45DC6DB6" w14:textId="77777777" w:rsidR="00F40BD3" w:rsidRDefault="00F40B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D0A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02E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AC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3F3CF" w14:textId="77777777" w:rsidR="00F40BD3" w:rsidRDefault="00F40BD3" w:rsidP="009139A6">
      <w:r>
        <w:separator/>
      </w:r>
    </w:p>
  </w:footnote>
  <w:footnote w:type="continuationSeparator" w:id="0">
    <w:p w14:paraId="58AB427B" w14:textId="77777777" w:rsidR="00F40BD3" w:rsidRDefault="00F40B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9A7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496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DEC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D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0BD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899B"/>
  <w15:chartTrackingRefBased/>
  <w15:docId w15:val="{DF20A323-8CBB-4BCB-8F75-9AA4696B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2024-02-14T17:34:00Z</dcterms:created>
  <dcterms:modified xsi:type="dcterms:W3CDTF">2024-02-14T17:34:00Z</dcterms:modified>
</cp:coreProperties>
</file>